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121CE" w14:textId="6907C320" w:rsidR="005433F5" w:rsidRPr="00B40C27" w:rsidRDefault="004B762C" w:rsidP="004B762C">
      <w:pPr>
        <w:pStyle w:val="Heading1"/>
        <w:ind w:left="720"/>
        <w:rPr>
          <w:color w:val="1F453D"/>
          <w:lang w:val="en-US"/>
        </w:rPr>
      </w:pPr>
      <w:r w:rsidRPr="00B40C27">
        <w:rPr>
          <w:color w:val="1F453D"/>
          <w:lang w:val="en-US"/>
        </w:rPr>
        <w:t xml:space="preserve">Continuing Competence </w:t>
      </w:r>
      <w:r w:rsidRPr="00B40C27">
        <w:rPr>
          <w:color w:val="1F453D"/>
          <w:lang w:val="en-US"/>
        </w:rPr>
        <w:t>Candidate Test Result Enquiry</w:t>
      </w:r>
    </w:p>
    <w:p w14:paraId="0EDDD8C7" w14:textId="77777777" w:rsidR="004B762C" w:rsidRPr="004B762C" w:rsidRDefault="004B762C" w:rsidP="004B762C">
      <w:pPr>
        <w:ind w:left="720"/>
        <w:rPr>
          <w:rFonts w:ascii="Aptos" w:hAnsi="Aptos" w:cs="Times New Roman (Body CS)"/>
          <w:b/>
          <w:bCs/>
          <w:color w:val="000000" w:themeColor="text1"/>
          <w:sz w:val="22"/>
          <w:szCs w:val="22"/>
        </w:rPr>
      </w:pPr>
      <w:r w:rsidRPr="004B762C">
        <w:rPr>
          <w:rFonts w:ascii="Aptos" w:hAnsi="Aptos" w:cs="Times New Roman (Body CS)"/>
          <w:color w:val="000000" w:themeColor="text1"/>
          <w:sz w:val="22"/>
          <w:szCs w:val="22"/>
        </w:rPr>
        <w:t xml:space="preserve">This form is to be submitted to CIWM within </w:t>
      </w:r>
      <w:r w:rsidRPr="004B762C">
        <w:rPr>
          <w:rFonts w:ascii="Aptos" w:hAnsi="Aptos" w:cs="Times New Roman (Body CS)"/>
          <w:b/>
          <w:color w:val="000000" w:themeColor="text1"/>
          <w:sz w:val="22"/>
          <w:szCs w:val="22"/>
        </w:rPr>
        <w:t>10 working days</w:t>
      </w:r>
      <w:r w:rsidRPr="004B762C">
        <w:rPr>
          <w:rFonts w:ascii="Aptos" w:hAnsi="Aptos" w:cs="Times New Roman (Body CS)"/>
          <w:color w:val="000000" w:themeColor="text1"/>
          <w:sz w:val="22"/>
          <w:szCs w:val="22"/>
        </w:rPr>
        <w:t xml:space="preserve"> of the date your test result was issued by CIWM or Pearson Vue in respect of a Continuing Competence Test.</w:t>
      </w:r>
    </w:p>
    <w:tbl>
      <w:tblPr>
        <w:tblStyle w:val="TableGrid"/>
        <w:tblW w:w="5000" w:type="pct"/>
        <w:tblInd w:w="720" w:type="dxa"/>
        <w:tblLook w:val="04A0" w:firstRow="1" w:lastRow="0" w:firstColumn="1" w:lastColumn="0" w:noHBand="0" w:noVBand="1"/>
      </w:tblPr>
      <w:tblGrid>
        <w:gridCol w:w="3632"/>
        <w:gridCol w:w="5384"/>
      </w:tblGrid>
      <w:tr w:rsidR="004B762C" w:rsidRPr="004B762C" w14:paraId="3C1ECC52" w14:textId="77777777" w:rsidTr="00B40C27">
        <w:tc>
          <w:tcPr>
            <w:tcW w:w="2014" w:type="pct"/>
            <w:shd w:val="clear" w:color="auto" w:fill="1F453D"/>
          </w:tcPr>
          <w:p w14:paraId="6FD2051C" w14:textId="77777777" w:rsidR="004B762C" w:rsidRPr="004B762C" w:rsidRDefault="004B762C" w:rsidP="00CE1D6F">
            <w:pPr>
              <w:rPr>
                <w:rFonts w:ascii="Aptos" w:hAnsi="Aptos"/>
                <w:b/>
                <w:color w:val="FFFFFF" w:themeColor="background1"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 xml:space="preserve">Your full name </w:t>
            </w:r>
          </w:p>
        </w:tc>
        <w:tc>
          <w:tcPr>
            <w:tcW w:w="2986" w:type="pct"/>
          </w:tcPr>
          <w:p w14:paraId="671AF390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0FFEC6D6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  <w:tr w:rsidR="004B762C" w:rsidRPr="004B762C" w14:paraId="7EF9FC07" w14:textId="77777777" w:rsidTr="00B40C27">
        <w:tc>
          <w:tcPr>
            <w:tcW w:w="2014" w:type="pct"/>
            <w:shd w:val="clear" w:color="auto" w:fill="1F453D"/>
          </w:tcPr>
          <w:p w14:paraId="049131B2" w14:textId="77777777" w:rsidR="004B762C" w:rsidRPr="004B762C" w:rsidRDefault="004B762C" w:rsidP="00CE1D6F">
            <w:pPr>
              <w:rPr>
                <w:rFonts w:ascii="Aptos" w:hAnsi="Aptos"/>
                <w:b/>
                <w:color w:val="FFFFFF" w:themeColor="background1"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>Your address</w:t>
            </w:r>
          </w:p>
        </w:tc>
        <w:tc>
          <w:tcPr>
            <w:tcW w:w="2986" w:type="pct"/>
          </w:tcPr>
          <w:p w14:paraId="512C2D37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26CF6F9F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  <w:tr w:rsidR="004B762C" w:rsidRPr="004B762C" w14:paraId="0ADFDACF" w14:textId="77777777" w:rsidTr="00B40C27">
        <w:tc>
          <w:tcPr>
            <w:tcW w:w="2014" w:type="pct"/>
            <w:shd w:val="clear" w:color="auto" w:fill="1F453D"/>
          </w:tcPr>
          <w:p w14:paraId="57468D81" w14:textId="77777777" w:rsidR="004B762C" w:rsidRPr="004B762C" w:rsidRDefault="004B762C" w:rsidP="00CE1D6F">
            <w:pPr>
              <w:rPr>
                <w:rFonts w:ascii="Aptos" w:hAnsi="Aptos"/>
                <w:b/>
                <w:color w:val="FFFFFF" w:themeColor="background1"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 xml:space="preserve">Your telephone number </w:t>
            </w:r>
          </w:p>
        </w:tc>
        <w:tc>
          <w:tcPr>
            <w:tcW w:w="2986" w:type="pct"/>
          </w:tcPr>
          <w:p w14:paraId="48AF7C88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0F49521D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  <w:tr w:rsidR="004B762C" w:rsidRPr="004B762C" w14:paraId="424313C3" w14:textId="77777777" w:rsidTr="00B40C27">
        <w:tc>
          <w:tcPr>
            <w:tcW w:w="2014" w:type="pct"/>
            <w:tcBorders>
              <w:bottom w:val="single" w:sz="4" w:space="0" w:color="auto"/>
            </w:tcBorders>
            <w:shd w:val="clear" w:color="auto" w:fill="1F453D"/>
          </w:tcPr>
          <w:p w14:paraId="48D9FA7C" w14:textId="77777777" w:rsidR="004B762C" w:rsidRPr="004B762C" w:rsidRDefault="004B762C" w:rsidP="00CE1D6F">
            <w:pPr>
              <w:rPr>
                <w:rFonts w:ascii="Aptos" w:hAnsi="Aptos"/>
                <w:b/>
                <w:color w:val="FFFFFF" w:themeColor="background1"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 xml:space="preserve">Your email address </w:t>
            </w:r>
          </w:p>
        </w:tc>
        <w:tc>
          <w:tcPr>
            <w:tcW w:w="2986" w:type="pct"/>
            <w:tcBorders>
              <w:bottom w:val="single" w:sz="4" w:space="0" w:color="auto"/>
            </w:tcBorders>
          </w:tcPr>
          <w:p w14:paraId="6D6B453B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474BCEA3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</w:tbl>
    <w:p w14:paraId="225A03CC" w14:textId="77777777" w:rsidR="004B762C" w:rsidRPr="004B762C" w:rsidRDefault="004B762C" w:rsidP="004B762C">
      <w:pPr>
        <w:spacing w:after="0"/>
        <w:ind w:left="720"/>
        <w:rPr>
          <w:rFonts w:ascii="Aptos" w:hAnsi="Aptos"/>
          <w:sz w:val="22"/>
          <w:szCs w:val="22"/>
        </w:rPr>
      </w:pPr>
    </w:p>
    <w:tbl>
      <w:tblPr>
        <w:tblStyle w:val="TableGrid"/>
        <w:tblW w:w="5000" w:type="pct"/>
        <w:tblInd w:w="720" w:type="dxa"/>
        <w:tblLook w:val="04A0" w:firstRow="1" w:lastRow="0" w:firstColumn="1" w:lastColumn="0" w:noHBand="0" w:noVBand="1"/>
      </w:tblPr>
      <w:tblGrid>
        <w:gridCol w:w="3632"/>
        <w:gridCol w:w="5384"/>
      </w:tblGrid>
      <w:tr w:rsidR="004B762C" w:rsidRPr="004B762C" w14:paraId="11C2E3BC" w14:textId="77777777" w:rsidTr="00B40C27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1F453D"/>
          </w:tcPr>
          <w:p w14:paraId="7250686C" w14:textId="77777777" w:rsidR="004B762C" w:rsidRPr="004B762C" w:rsidRDefault="004B762C" w:rsidP="00CE1D6F">
            <w:pPr>
              <w:rPr>
                <w:rFonts w:ascii="Aptos" w:hAnsi="Aptos"/>
                <w:b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 xml:space="preserve">Please state the reason for your enquiry </w:t>
            </w:r>
          </w:p>
        </w:tc>
      </w:tr>
      <w:tr w:rsidR="004B762C" w:rsidRPr="004B762C" w14:paraId="445C2F67" w14:textId="77777777" w:rsidTr="004B762C">
        <w:trPr>
          <w:trHeight w:val="4424"/>
        </w:trPr>
        <w:tc>
          <w:tcPr>
            <w:tcW w:w="5000" w:type="pct"/>
            <w:gridSpan w:val="2"/>
          </w:tcPr>
          <w:p w14:paraId="7CA7575E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3ACFBA91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4E352B9C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68D6DED4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162F5F15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325F69F8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1171118F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39BB52D9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626615A3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01590102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4E8867B1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61FED375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080312DD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78F75637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43B36315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53ECF412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  <w:tr w:rsidR="004B762C" w:rsidRPr="004B762C" w14:paraId="75B9C574" w14:textId="77777777" w:rsidTr="004B762C"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936C98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  <w:tr w:rsidR="004B762C" w:rsidRPr="004B762C" w14:paraId="5CC31978" w14:textId="77777777" w:rsidTr="00B40C27">
        <w:tc>
          <w:tcPr>
            <w:tcW w:w="2014" w:type="pct"/>
            <w:tcBorders>
              <w:top w:val="single" w:sz="4" w:space="0" w:color="auto"/>
            </w:tcBorders>
            <w:shd w:val="clear" w:color="auto" w:fill="1F453D"/>
          </w:tcPr>
          <w:p w14:paraId="72D8E2DB" w14:textId="77777777" w:rsidR="004B762C" w:rsidRPr="004B762C" w:rsidRDefault="004B762C" w:rsidP="00CE1D6F">
            <w:pPr>
              <w:rPr>
                <w:rFonts w:ascii="Aptos" w:hAnsi="Aptos"/>
                <w:b/>
                <w:color w:val="FFFFFF" w:themeColor="background1"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>Date of Test</w:t>
            </w:r>
          </w:p>
        </w:tc>
        <w:tc>
          <w:tcPr>
            <w:tcW w:w="2986" w:type="pct"/>
            <w:tcBorders>
              <w:top w:val="single" w:sz="4" w:space="0" w:color="auto"/>
            </w:tcBorders>
          </w:tcPr>
          <w:p w14:paraId="0583E52C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2FFB74F8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  <w:tr w:rsidR="004B762C" w:rsidRPr="004B762C" w14:paraId="3ED6B39A" w14:textId="77777777" w:rsidTr="00B40C27">
        <w:tc>
          <w:tcPr>
            <w:tcW w:w="2014" w:type="pct"/>
            <w:shd w:val="clear" w:color="auto" w:fill="1F453D"/>
          </w:tcPr>
          <w:p w14:paraId="43B50675" w14:textId="77777777" w:rsidR="004B762C" w:rsidRPr="004B762C" w:rsidRDefault="004B762C" w:rsidP="00CE1D6F">
            <w:pPr>
              <w:rPr>
                <w:rFonts w:ascii="Aptos" w:hAnsi="Aptos"/>
                <w:b/>
                <w:color w:val="FFFFFF" w:themeColor="background1"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>Location of Pearson Vue Test Centre</w:t>
            </w:r>
          </w:p>
        </w:tc>
        <w:tc>
          <w:tcPr>
            <w:tcW w:w="2986" w:type="pct"/>
          </w:tcPr>
          <w:p w14:paraId="12C585A2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3EA44422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  <w:tr w:rsidR="004B762C" w:rsidRPr="004B762C" w14:paraId="63864AC0" w14:textId="77777777" w:rsidTr="00B40C27">
        <w:tc>
          <w:tcPr>
            <w:tcW w:w="2014" w:type="pct"/>
            <w:shd w:val="clear" w:color="auto" w:fill="1F453D"/>
          </w:tcPr>
          <w:p w14:paraId="4DB50053" w14:textId="77777777" w:rsidR="004B762C" w:rsidRPr="004B762C" w:rsidRDefault="004B762C" w:rsidP="00CE1D6F">
            <w:pPr>
              <w:rPr>
                <w:rFonts w:ascii="Aptos" w:hAnsi="Aptos"/>
                <w:b/>
                <w:color w:val="FFFFFF" w:themeColor="background1"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 xml:space="preserve">Time of your test </w:t>
            </w:r>
          </w:p>
        </w:tc>
        <w:tc>
          <w:tcPr>
            <w:tcW w:w="2986" w:type="pct"/>
          </w:tcPr>
          <w:p w14:paraId="33DA40C7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56F3D6DA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  <w:tr w:rsidR="004B762C" w:rsidRPr="004B762C" w14:paraId="4E404F0D" w14:textId="77777777" w:rsidTr="00B40C27">
        <w:tc>
          <w:tcPr>
            <w:tcW w:w="2014" w:type="pct"/>
            <w:shd w:val="clear" w:color="auto" w:fill="1F453D"/>
          </w:tcPr>
          <w:p w14:paraId="31EE949F" w14:textId="77777777" w:rsidR="004B762C" w:rsidRPr="004B762C" w:rsidRDefault="004B762C" w:rsidP="00CE1D6F">
            <w:pPr>
              <w:rPr>
                <w:rFonts w:ascii="Aptos" w:hAnsi="Aptos"/>
                <w:b/>
                <w:color w:val="FFFFFF" w:themeColor="background1"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t xml:space="preserve">Which activity specific test/s did you undertake? </w:t>
            </w:r>
            <w:r w:rsidRPr="004B762C">
              <w:rPr>
                <w:rFonts w:ascii="Aptos" w:hAnsi="Aptos"/>
                <w:bCs/>
                <w:color w:val="FFFFFF" w:themeColor="background1"/>
              </w:rPr>
              <w:t>E.g. Transfer Hazardous Waste</w:t>
            </w:r>
          </w:p>
        </w:tc>
        <w:tc>
          <w:tcPr>
            <w:tcW w:w="2986" w:type="pct"/>
          </w:tcPr>
          <w:p w14:paraId="28C86EAE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2C4AD7AA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</w:tbl>
    <w:p w14:paraId="14258BB4" w14:textId="77777777" w:rsidR="004B762C" w:rsidRDefault="004B762C" w:rsidP="004B762C">
      <w:pPr>
        <w:spacing w:after="0"/>
        <w:ind w:left="720"/>
        <w:rPr>
          <w:rFonts w:ascii="Aptos" w:hAnsi="Aptos"/>
          <w:sz w:val="22"/>
          <w:szCs w:val="22"/>
        </w:rPr>
      </w:pPr>
    </w:p>
    <w:p w14:paraId="59568B77" w14:textId="77777777" w:rsidR="004B762C" w:rsidRPr="004B762C" w:rsidRDefault="004B762C" w:rsidP="004B762C">
      <w:pPr>
        <w:spacing w:after="0"/>
        <w:ind w:left="720"/>
        <w:rPr>
          <w:rFonts w:ascii="Aptos" w:hAnsi="Aptos"/>
          <w:sz w:val="22"/>
          <w:szCs w:val="22"/>
        </w:rPr>
      </w:pPr>
    </w:p>
    <w:tbl>
      <w:tblPr>
        <w:tblStyle w:val="TableGrid"/>
        <w:tblW w:w="5000" w:type="pct"/>
        <w:tblInd w:w="720" w:type="dxa"/>
        <w:tblLook w:val="04A0" w:firstRow="1" w:lastRow="0" w:firstColumn="1" w:lastColumn="0" w:noHBand="0" w:noVBand="1"/>
      </w:tblPr>
      <w:tblGrid>
        <w:gridCol w:w="9016"/>
      </w:tblGrid>
      <w:tr w:rsidR="004B762C" w:rsidRPr="004B762C" w14:paraId="1B72073A" w14:textId="77777777" w:rsidTr="00B40C27">
        <w:tc>
          <w:tcPr>
            <w:tcW w:w="5000" w:type="pct"/>
            <w:shd w:val="clear" w:color="auto" w:fill="1F453D"/>
          </w:tcPr>
          <w:p w14:paraId="7F6D3408" w14:textId="77777777" w:rsidR="004B762C" w:rsidRPr="004B762C" w:rsidRDefault="004B762C" w:rsidP="00CE1D6F">
            <w:pPr>
              <w:rPr>
                <w:rFonts w:ascii="Aptos" w:hAnsi="Aptos"/>
                <w:b/>
              </w:rPr>
            </w:pPr>
            <w:r w:rsidRPr="004B762C">
              <w:rPr>
                <w:rFonts w:ascii="Aptos" w:hAnsi="Aptos"/>
                <w:b/>
                <w:color w:val="FFFFFF" w:themeColor="background1"/>
              </w:rPr>
              <w:lastRenderedPageBreak/>
              <w:t xml:space="preserve">Please state the reason for your enquiry </w:t>
            </w:r>
          </w:p>
        </w:tc>
      </w:tr>
      <w:tr w:rsidR="004B762C" w:rsidRPr="004B762C" w14:paraId="59601788" w14:textId="77777777" w:rsidTr="004B762C">
        <w:tc>
          <w:tcPr>
            <w:tcW w:w="5000" w:type="pct"/>
            <w:tcBorders>
              <w:bottom w:val="single" w:sz="4" w:space="0" w:color="auto"/>
            </w:tcBorders>
          </w:tcPr>
          <w:p w14:paraId="008BFA57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150F8CE9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109D8E0E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075F720A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73A69547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58B9AA5B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65C95A52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789ADFE4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688C2171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62EBD061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0BA5FB66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79AA2994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100A1572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6DE5617F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13DA2FFD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346FB149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  <w:p w14:paraId="34E53CF3" w14:textId="77777777" w:rsidR="004B762C" w:rsidRPr="004B762C" w:rsidRDefault="004B762C" w:rsidP="00CE1D6F">
            <w:pPr>
              <w:rPr>
                <w:rFonts w:ascii="Aptos" w:hAnsi="Aptos"/>
              </w:rPr>
            </w:pPr>
          </w:p>
        </w:tc>
      </w:tr>
    </w:tbl>
    <w:p w14:paraId="5673B3C4" w14:textId="77777777" w:rsidR="004B762C" w:rsidRPr="004B762C" w:rsidRDefault="004B762C" w:rsidP="004B762C">
      <w:pPr>
        <w:spacing w:after="0"/>
        <w:ind w:left="720"/>
        <w:rPr>
          <w:rFonts w:ascii="Aptos" w:hAnsi="Aptos"/>
          <w:sz w:val="22"/>
          <w:szCs w:val="22"/>
        </w:rPr>
      </w:pPr>
    </w:p>
    <w:p w14:paraId="4C7AB5EE" w14:textId="5656A0A8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b/>
          <w:bCs/>
          <w:color w:val="000000" w:themeColor="text1"/>
          <w:u w:val="single"/>
        </w:rPr>
      </w:pPr>
      <w:r w:rsidRPr="004B762C">
        <w:rPr>
          <w:rFonts w:ascii="Aptos" w:hAnsi="Aptos" w:cs="Times New Roman (Body CS)"/>
          <w:b/>
          <w:bCs/>
          <w:color w:val="000000" w:themeColor="text1"/>
          <w:u w:val="single"/>
        </w:rPr>
        <w:t>The fee for processing an enquiry is £10.</w:t>
      </w:r>
      <w:r w:rsidRPr="004B762C">
        <w:rPr>
          <w:rFonts w:ascii="Aptos" w:hAnsi="Aptos" w:cs="Times New Roman (Body CS)"/>
          <w:color w:val="000000" w:themeColor="text1"/>
        </w:rPr>
        <w:t xml:space="preserve"> You can submit this form by emailing it to </w:t>
      </w:r>
      <w:hyperlink r:id="rId7" w:history="1">
        <w:r w:rsidRPr="004B762C">
          <w:rPr>
            <w:rStyle w:val="Hyperlink"/>
            <w:rFonts w:ascii="Aptos" w:hAnsi="Aptos" w:cs="Times New Roman (Body CS)"/>
          </w:rPr>
          <w:t>info.admin@ciwm.co.uk</w:t>
        </w:r>
      </w:hyperlink>
      <w:r w:rsidRPr="004B762C">
        <w:rPr>
          <w:rFonts w:ascii="Aptos" w:hAnsi="Aptos" w:cs="Times New Roman (Body CS)"/>
          <w:color w:val="000000" w:themeColor="text1"/>
        </w:rPr>
        <w:t>. Once received, we can contact you to take payment securely over the phone via PayPal. Alternatively, please make a cheque payable to CIWM and post it, together with the completed form, to:</w:t>
      </w:r>
    </w:p>
    <w:p w14:paraId="5BA8A699" w14:textId="77777777" w:rsid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</w:p>
    <w:p w14:paraId="18E20043" w14:textId="4A814108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>
        <w:rPr>
          <w:rFonts w:ascii="Aptos" w:hAnsi="Aptos" w:cs="Times New Roman (Body CS)"/>
          <w:color w:val="000000" w:themeColor="text1"/>
        </w:rPr>
        <w:t>Qualifications and Training</w:t>
      </w:r>
      <w:r w:rsidRPr="004B762C">
        <w:rPr>
          <w:rFonts w:ascii="Aptos" w:hAnsi="Aptos" w:cs="Times New Roman (Body CS)"/>
          <w:color w:val="000000" w:themeColor="text1"/>
        </w:rPr>
        <w:t xml:space="preserve"> Admin</w:t>
      </w:r>
      <w:r>
        <w:rPr>
          <w:rFonts w:ascii="Aptos" w:hAnsi="Aptos" w:cs="Times New Roman (Body CS)"/>
          <w:color w:val="000000" w:themeColor="text1"/>
        </w:rPr>
        <w:t>istration</w:t>
      </w:r>
      <w:r w:rsidRPr="004B762C">
        <w:rPr>
          <w:rFonts w:ascii="Aptos" w:hAnsi="Aptos" w:cs="Times New Roman (Body CS)"/>
          <w:color w:val="000000" w:themeColor="text1"/>
        </w:rPr>
        <w:t xml:space="preserve"> Team</w:t>
      </w:r>
    </w:p>
    <w:p w14:paraId="3130D2B9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 w:rsidRPr="004B762C">
        <w:rPr>
          <w:rFonts w:ascii="Aptos" w:hAnsi="Aptos" w:cs="Times New Roman (Body CS)"/>
          <w:color w:val="000000" w:themeColor="text1"/>
        </w:rPr>
        <w:t xml:space="preserve">CIWM </w:t>
      </w:r>
    </w:p>
    <w:p w14:paraId="3910C884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 w:rsidRPr="004B762C">
        <w:rPr>
          <w:rFonts w:ascii="Aptos" w:hAnsi="Aptos" w:cs="Times New Roman (Body CS)"/>
          <w:color w:val="000000" w:themeColor="text1"/>
        </w:rPr>
        <w:t>Quadra</w:t>
      </w:r>
    </w:p>
    <w:p w14:paraId="53E94A77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 w:rsidRPr="004B762C">
        <w:rPr>
          <w:rFonts w:ascii="Aptos" w:hAnsi="Aptos" w:cs="Times New Roman (Body CS)"/>
          <w:color w:val="000000" w:themeColor="text1"/>
        </w:rPr>
        <w:t>500 Pavilion Drive</w:t>
      </w:r>
    </w:p>
    <w:p w14:paraId="37DAA141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 w:rsidRPr="004B762C">
        <w:rPr>
          <w:rFonts w:ascii="Aptos" w:hAnsi="Aptos" w:cs="Times New Roman (Body CS)"/>
          <w:color w:val="000000" w:themeColor="text1"/>
        </w:rPr>
        <w:t xml:space="preserve">Northampton Business Park </w:t>
      </w:r>
    </w:p>
    <w:p w14:paraId="59691546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 w:rsidRPr="004B762C">
        <w:rPr>
          <w:rFonts w:ascii="Aptos" w:hAnsi="Aptos" w:cs="Times New Roman (Body CS)"/>
          <w:color w:val="000000" w:themeColor="text1"/>
        </w:rPr>
        <w:t xml:space="preserve">Northampton </w:t>
      </w:r>
    </w:p>
    <w:p w14:paraId="2F621664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 w:rsidRPr="004B762C">
        <w:rPr>
          <w:rFonts w:ascii="Aptos" w:hAnsi="Aptos" w:cs="Times New Roman (Body CS)"/>
          <w:color w:val="000000" w:themeColor="text1"/>
        </w:rPr>
        <w:t xml:space="preserve">NN4 7YJ </w:t>
      </w:r>
    </w:p>
    <w:p w14:paraId="6101CCBF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</w:p>
    <w:p w14:paraId="1D18B419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 w:rsidRPr="004B762C">
        <w:rPr>
          <w:rFonts w:ascii="Aptos" w:hAnsi="Aptos" w:cs="Times New Roman (Body CS)"/>
          <w:color w:val="000000" w:themeColor="text1"/>
        </w:rPr>
        <w:t xml:space="preserve">If the decision is to alter the test result, the fee will be returned. </w:t>
      </w:r>
    </w:p>
    <w:p w14:paraId="57C1EE75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</w:p>
    <w:p w14:paraId="45E5F45E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color w:val="000000" w:themeColor="text1"/>
        </w:rPr>
      </w:pPr>
      <w:r w:rsidRPr="004B762C">
        <w:rPr>
          <w:rFonts w:ascii="Aptos" w:hAnsi="Aptos" w:cs="Times New Roman (Body CS)"/>
          <w:b/>
          <w:color w:val="000000" w:themeColor="text1"/>
        </w:rPr>
        <w:t>Signature:</w:t>
      </w:r>
      <w:r w:rsidRPr="004B762C">
        <w:rPr>
          <w:rFonts w:ascii="Aptos" w:hAnsi="Aptos" w:cs="Times New Roman (Body CS)"/>
          <w:color w:val="000000" w:themeColor="text1"/>
        </w:rPr>
        <w:t xml:space="preserve"> </w:t>
      </w:r>
      <w:r w:rsidRPr="004B762C">
        <w:rPr>
          <w:rFonts w:ascii="Aptos" w:hAnsi="Aptos" w:cs="Times New Roman (Body CS)"/>
          <w:color w:val="000000" w:themeColor="text1"/>
        </w:rPr>
        <w:tab/>
      </w:r>
      <w:r w:rsidRPr="004B762C">
        <w:rPr>
          <w:rFonts w:ascii="Aptos" w:hAnsi="Aptos" w:cs="Times New Roman (Body CS)"/>
          <w:color w:val="000000" w:themeColor="text1"/>
        </w:rPr>
        <w:tab/>
      </w:r>
      <w:r w:rsidRPr="004B762C">
        <w:rPr>
          <w:rFonts w:ascii="Aptos" w:hAnsi="Aptos" w:cs="Times New Roman (Body CS)"/>
          <w:color w:val="000000" w:themeColor="text1"/>
        </w:rPr>
        <w:tab/>
      </w:r>
      <w:r w:rsidRPr="004B762C">
        <w:rPr>
          <w:rFonts w:ascii="Aptos" w:hAnsi="Aptos" w:cs="Times New Roman (Body CS)"/>
          <w:color w:val="000000" w:themeColor="text1"/>
        </w:rPr>
        <w:tab/>
      </w:r>
      <w:r w:rsidRPr="004B762C">
        <w:rPr>
          <w:rFonts w:ascii="Aptos" w:hAnsi="Aptos" w:cs="Times New Roman (Body CS)"/>
          <w:color w:val="000000" w:themeColor="text1"/>
        </w:rPr>
        <w:tab/>
      </w:r>
      <w:r w:rsidRPr="004B762C">
        <w:rPr>
          <w:rFonts w:ascii="Aptos" w:hAnsi="Aptos" w:cs="Times New Roman (Body CS)"/>
          <w:color w:val="000000" w:themeColor="text1"/>
        </w:rPr>
        <w:tab/>
      </w:r>
      <w:r w:rsidRPr="004B762C">
        <w:rPr>
          <w:rFonts w:ascii="Aptos" w:hAnsi="Aptos" w:cs="Times New Roman (Body CS)"/>
          <w:color w:val="000000" w:themeColor="text1"/>
        </w:rPr>
        <w:tab/>
      </w:r>
      <w:r w:rsidRPr="004B762C">
        <w:rPr>
          <w:rFonts w:ascii="Aptos" w:hAnsi="Aptos" w:cs="Times New Roman (Body CS)"/>
          <w:b/>
          <w:color w:val="000000" w:themeColor="text1"/>
        </w:rPr>
        <w:t>Date:</w:t>
      </w:r>
      <w:r w:rsidRPr="004B762C">
        <w:rPr>
          <w:rFonts w:ascii="Aptos" w:hAnsi="Aptos" w:cs="Times New Roman (Body CS)"/>
          <w:color w:val="000000" w:themeColor="text1"/>
        </w:rPr>
        <w:t xml:space="preserve"> </w:t>
      </w:r>
    </w:p>
    <w:p w14:paraId="06B46128" w14:textId="77777777" w:rsidR="004B762C" w:rsidRPr="004B762C" w:rsidRDefault="004B762C" w:rsidP="004B762C">
      <w:pPr>
        <w:pStyle w:val="NoSpacing"/>
        <w:rPr>
          <w:rFonts w:ascii="Aptos" w:hAnsi="Aptos" w:cs="Times New Roman (Body CS)"/>
          <w:color w:val="000000" w:themeColor="text1"/>
        </w:rPr>
      </w:pPr>
    </w:p>
    <w:p w14:paraId="50FFFA8C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b/>
          <w:bCs/>
          <w:i/>
          <w:iCs/>
          <w:color w:val="000000" w:themeColor="text1"/>
        </w:rPr>
      </w:pPr>
      <w:r w:rsidRPr="004B762C">
        <w:rPr>
          <w:rFonts w:ascii="Aptos" w:hAnsi="Aptos" w:cs="Times New Roman (Body CS)"/>
          <w:b/>
          <w:bCs/>
          <w:i/>
          <w:iCs/>
          <w:color w:val="000000" w:themeColor="text1"/>
        </w:rPr>
        <w:t>FOR CIWM USE ONLY</w:t>
      </w:r>
    </w:p>
    <w:p w14:paraId="073B9D7C" w14:textId="77777777" w:rsidR="004B762C" w:rsidRPr="004B762C" w:rsidRDefault="004B762C" w:rsidP="004B762C">
      <w:pPr>
        <w:pStyle w:val="NoSpacing"/>
        <w:ind w:left="720"/>
        <w:rPr>
          <w:rFonts w:ascii="Aptos" w:hAnsi="Aptos" w:cs="Times New Roman (Body CS)"/>
          <w:b/>
          <w:bCs/>
          <w:i/>
          <w:iCs/>
          <w:color w:val="000000" w:themeColor="text1"/>
        </w:rPr>
      </w:pPr>
    </w:p>
    <w:tbl>
      <w:tblPr>
        <w:tblStyle w:val="TableGrid"/>
        <w:tblW w:w="5000" w:type="pct"/>
        <w:tblInd w:w="720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4B762C" w:rsidRPr="004B762C" w14:paraId="7074B5DD" w14:textId="77777777" w:rsidTr="004B762C">
        <w:tc>
          <w:tcPr>
            <w:tcW w:w="5000" w:type="pct"/>
            <w:gridSpan w:val="4"/>
            <w:shd w:val="clear" w:color="auto" w:fill="D9D9D9" w:themeFill="background1" w:themeFillShade="D9"/>
          </w:tcPr>
          <w:p w14:paraId="1515629C" w14:textId="77777777" w:rsidR="004B762C" w:rsidRPr="004B762C" w:rsidRDefault="004B762C" w:rsidP="00CE1D6F">
            <w:pPr>
              <w:pStyle w:val="NoSpacing"/>
              <w:rPr>
                <w:rFonts w:ascii="Aptos" w:hAnsi="Aptos" w:cs="Times New Roman (Body CS)"/>
                <w:b/>
                <w:bCs/>
                <w:i/>
                <w:iCs/>
                <w:color w:val="000000" w:themeColor="text1"/>
              </w:rPr>
            </w:pPr>
            <w:r w:rsidRPr="004B762C">
              <w:rPr>
                <w:rFonts w:ascii="Aptos" w:hAnsi="Aptos" w:cs="Times New Roman (Body CS)"/>
                <w:b/>
                <w:bCs/>
                <w:i/>
                <w:iCs/>
                <w:color w:val="000000" w:themeColor="text1"/>
              </w:rPr>
              <w:t xml:space="preserve">Reviewer Decision </w:t>
            </w:r>
          </w:p>
        </w:tc>
      </w:tr>
      <w:tr w:rsidR="004B762C" w:rsidRPr="004B762C" w14:paraId="6264D69E" w14:textId="77777777" w:rsidTr="004B762C">
        <w:tc>
          <w:tcPr>
            <w:tcW w:w="5000" w:type="pct"/>
            <w:gridSpan w:val="4"/>
          </w:tcPr>
          <w:p w14:paraId="4871CC28" w14:textId="77777777" w:rsidR="004B762C" w:rsidRPr="004B762C" w:rsidRDefault="004B762C" w:rsidP="00CE1D6F">
            <w:pPr>
              <w:pStyle w:val="NoSpacing"/>
              <w:rPr>
                <w:rFonts w:ascii="Aptos" w:hAnsi="Aptos" w:cs="Times New Roman (Body CS)"/>
                <w:i/>
                <w:iCs/>
                <w:color w:val="000000" w:themeColor="text1"/>
              </w:rPr>
            </w:pPr>
          </w:p>
          <w:p w14:paraId="50B1F186" w14:textId="77777777" w:rsidR="004B762C" w:rsidRPr="004B762C" w:rsidRDefault="004B762C" w:rsidP="00CE1D6F">
            <w:pPr>
              <w:pStyle w:val="NoSpacing"/>
              <w:rPr>
                <w:rFonts w:ascii="Aptos" w:hAnsi="Aptos" w:cs="Times New Roman (Body CS)"/>
                <w:i/>
                <w:iCs/>
                <w:color w:val="000000" w:themeColor="text1"/>
              </w:rPr>
            </w:pPr>
          </w:p>
          <w:p w14:paraId="558B7719" w14:textId="77777777" w:rsidR="004B762C" w:rsidRPr="004B762C" w:rsidRDefault="004B762C" w:rsidP="00CE1D6F">
            <w:pPr>
              <w:pStyle w:val="NoSpacing"/>
              <w:rPr>
                <w:rFonts w:ascii="Aptos" w:hAnsi="Aptos" w:cs="Times New Roman (Body CS)"/>
                <w:i/>
                <w:iCs/>
                <w:color w:val="000000" w:themeColor="text1"/>
              </w:rPr>
            </w:pPr>
          </w:p>
        </w:tc>
      </w:tr>
      <w:tr w:rsidR="004B762C" w:rsidRPr="004B762C" w14:paraId="251EDF1F" w14:textId="77777777" w:rsidTr="004B762C">
        <w:tc>
          <w:tcPr>
            <w:tcW w:w="1250" w:type="pct"/>
            <w:shd w:val="clear" w:color="auto" w:fill="D9D9D9" w:themeFill="background1" w:themeFillShade="D9"/>
          </w:tcPr>
          <w:p w14:paraId="518A51C0" w14:textId="77777777" w:rsidR="004B762C" w:rsidRPr="004B762C" w:rsidRDefault="004B762C" w:rsidP="00CE1D6F">
            <w:pPr>
              <w:pStyle w:val="NoSpacing"/>
              <w:jc w:val="right"/>
              <w:rPr>
                <w:rFonts w:ascii="Aptos" w:hAnsi="Aptos" w:cs="Times New Roman (Body CS)"/>
                <w:b/>
                <w:bCs/>
                <w:i/>
                <w:iCs/>
                <w:color w:val="000000" w:themeColor="text1"/>
              </w:rPr>
            </w:pPr>
            <w:r w:rsidRPr="004B762C">
              <w:rPr>
                <w:rFonts w:ascii="Aptos" w:hAnsi="Aptos" w:cs="Times New Roman (Body CS)"/>
                <w:b/>
                <w:bCs/>
                <w:i/>
                <w:iCs/>
                <w:color w:val="000000" w:themeColor="text1"/>
              </w:rPr>
              <w:t>Initials:</w:t>
            </w:r>
          </w:p>
        </w:tc>
        <w:tc>
          <w:tcPr>
            <w:tcW w:w="1250" w:type="pct"/>
          </w:tcPr>
          <w:p w14:paraId="426F113C" w14:textId="77777777" w:rsidR="004B762C" w:rsidRPr="004B762C" w:rsidRDefault="004B762C" w:rsidP="00CE1D6F">
            <w:pPr>
              <w:pStyle w:val="NoSpacing"/>
              <w:rPr>
                <w:rFonts w:ascii="Aptos" w:hAnsi="Aptos" w:cs="Times New Roman (Body CS)"/>
                <w:i/>
                <w:iCs/>
                <w:color w:val="000000" w:themeColor="text1"/>
              </w:rPr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39F50683" w14:textId="77777777" w:rsidR="004B762C" w:rsidRPr="004B762C" w:rsidRDefault="004B762C" w:rsidP="00CE1D6F">
            <w:pPr>
              <w:pStyle w:val="NoSpacing"/>
              <w:jc w:val="right"/>
              <w:rPr>
                <w:rFonts w:ascii="Aptos" w:hAnsi="Aptos" w:cs="Times New Roman (Body CS)"/>
                <w:b/>
                <w:bCs/>
                <w:i/>
                <w:iCs/>
                <w:color w:val="000000" w:themeColor="text1"/>
              </w:rPr>
            </w:pPr>
            <w:r w:rsidRPr="004B762C">
              <w:rPr>
                <w:rFonts w:ascii="Aptos" w:hAnsi="Aptos" w:cs="Times New Roman (Body CS)"/>
                <w:b/>
                <w:bCs/>
                <w:i/>
                <w:iCs/>
                <w:color w:val="000000" w:themeColor="text1"/>
              </w:rPr>
              <w:t>Date:</w:t>
            </w:r>
          </w:p>
        </w:tc>
        <w:tc>
          <w:tcPr>
            <w:tcW w:w="1250" w:type="pct"/>
          </w:tcPr>
          <w:p w14:paraId="08078FA8" w14:textId="77777777" w:rsidR="004B762C" w:rsidRPr="004B762C" w:rsidRDefault="004B762C" w:rsidP="00CE1D6F">
            <w:pPr>
              <w:pStyle w:val="NoSpacing"/>
              <w:rPr>
                <w:rFonts w:ascii="Aptos" w:hAnsi="Aptos" w:cs="Times New Roman (Body CS)"/>
                <w:i/>
                <w:iCs/>
                <w:color w:val="000000" w:themeColor="text1"/>
              </w:rPr>
            </w:pPr>
          </w:p>
        </w:tc>
      </w:tr>
    </w:tbl>
    <w:p w14:paraId="3F111EF8" w14:textId="77777777" w:rsidR="004B762C" w:rsidRPr="004B762C" w:rsidRDefault="004B762C" w:rsidP="004B762C">
      <w:pPr>
        <w:rPr>
          <w:lang w:val="en-US"/>
        </w:rPr>
      </w:pPr>
    </w:p>
    <w:sectPr w:rsidR="004B762C" w:rsidRPr="004B762C" w:rsidSect="00500CC3">
      <w:headerReference w:type="default" r:id="rId8"/>
      <w:footerReference w:type="default" r:id="rId9"/>
      <w:pgSz w:w="11906" w:h="16838"/>
      <w:pgMar w:top="237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1A66D" w14:textId="77777777" w:rsidR="000E2E58" w:rsidRDefault="000E2E58" w:rsidP="00500CC3">
      <w:pPr>
        <w:spacing w:after="0" w:line="240" w:lineRule="auto"/>
      </w:pPr>
      <w:r>
        <w:separator/>
      </w:r>
    </w:p>
  </w:endnote>
  <w:endnote w:type="continuationSeparator" w:id="0">
    <w:p w14:paraId="18347C86" w14:textId="77777777" w:rsidR="000E2E58" w:rsidRDefault="000E2E58" w:rsidP="0050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D10C" w14:textId="77777777" w:rsidR="00774214" w:rsidRDefault="004F3390">
    <w:pPr>
      <w:pStyle w:val="Foo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ACA610F" wp14:editId="00FA5E4F">
          <wp:simplePos x="0" y="0"/>
          <wp:positionH relativeFrom="column">
            <wp:posOffset>3354070</wp:posOffset>
          </wp:positionH>
          <wp:positionV relativeFrom="paragraph">
            <wp:posOffset>149225</wp:posOffset>
          </wp:positionV>
          <wp:extent cx="81280" cy="55245"/>
          <wp:effectExtent l="0" t="0" r="0" b="0"/>
          <wp:wrapSquare wrapText="bothSides"/>
          <wp:docPr id="73109165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1091654" name="Picture 7310916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" cy="5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92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00B8B8" wp14:editId="56BB3147">
              <wp:simplePos x="0" y="0"/>
              <wp:positionH relativeFrom="column">
                <wp:posOffset>3408045</wp:posOffset>
              </wp:positionH>
              <wp:positionV relativeFrom="paragraph">
                <wp:posOffset>-132080</wp:posOffset>
              </wp:positionV>
              <wp:extent cx="1017905" cy="675640"/>
              <wp:effectExtent l="0" t="0" r="0" b="0"/>
              <wp:wrapNone/>
              <wp:docPr id="211041159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905" cy="675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4736D8" w14:textId="77777777" w:rsidR="00614C6E" w:rsidRPr="00614C6E" w:rsidRDefault="00614C6E" w:rsidP="0034639F">
                          <w:pPr>
                            <w:spacing w:line="360" w:lineRule="auto"/>
                            <w:rPr>
                              <w:color w:val="1F453D"/>
                              <w:sz w:val="16"/>
                              <w:szCs w:val="16"/>
                            </w:rPr>
                          </w:pPr>
                          <w:r w:rsidRPr="00614C6E">
                            <w:rPr>
                              <w:color w:val="1F453D"/>
                              <w:sz w:val="16"/>
                              <w:szCs w:val="16"/>
                            </w:rPr>
                            <w:t>ciwm.co.uk</w:t>
                          </w:r>
                          <w:r>
                            <w:rPr>
                              <w:color w:val="1F453D"/>
                              <w:sz w:val="16"/>
                              <w:szCs w:val="16"/>
                            </w:rPr>
                            <w:br/>
                          </w:r>
                          <w:r w:rsidRPr="001C4920">
                            <w:rPr>
                              <w:color w:val="1F453D"/>
                              <w:sz w:val="16"/>
                              <w:szCs w:val="16"/>
                            </w:rPr>
                            <w:t>info@ciwm.co.uk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00B8B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8.35pt;margin-top:-10.4pt;width:80.15pt;height:5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" filled="f" stroked="f" strokeweight=".5pt">
              <v:textbox>
                <w:txbxContent>
                  <w:p w14:paraId="204736D8" w14:textId="77777777" w:rsidR="00614C6E" w:rsidRPr="00614C6E" w:rsidRDefault="00614C6E" w:rsidP="0034639F">
                    <w:pPr>
                      <w:spacing w:line="360" w:lineRule="auto"/>
                      <w:rPr>
                        <w:color w:val="1F453D"/>
                        <w:sz w:val="16"/>
                        <w:szCs w:val="16"/>
                      </w:rPr>
                    </w:pPr>
                    <w:r w:rsidRPr="00614C6E">
                      <w:rPr>
                        <w:color w:val="1F453D"/>
                        <w:sz w:val="16"/>
                        <w:szCs w:val="16"/>
                      </w:rPr>
                      <w:t>ciwm.co.uk</w:t>
                    </w:r>
                    <w:r>
                      <w:rPr>
                        <w:color w:val="1F453D"/>
                        <w:sz w:val="16"/>
                        <w:szCs w:val="16"/>
                      </w:rPr>
                      <w:br/>
                    </w:r>
                    <w:r w:rsidRPr="001C4920">
                      <w:rPr>
                        <w:color w:val="1F453D"/>
                        <w:sz w:val="16"/>
                        <w:szCs w:val="16"/>
                      </w:rPr>
                      <w:t>info@ciwm.co.uk</w:t>
                    </w:r>
                  </w:p>
                </w:txbxContent>
              </v:textbox>
            </v:shape>
          </w:pict>
        </mc:Fallback>
      </mc:AlternateContent>
    </w:r>
    <w:r w:rsidR="001C4920">
      <w:rPr>
        <w:noProof/>
      </w:rPr>
      <w:drawing>
        <wp:anchor distT="0" distB="0" distL="114300" distR="114300" simplePos="0" relativeHeight="251663360" behindDoc="0" locked="0" layoutInCell="1" allowOverlap="1" wp14:anchorId="665E4C3E" wp14:editId="4A9FC7C8">
          <wp:simplePos x="0" y="0"/>
          <wp:positionH relativeFrom="column">
            <wp:posOffset>3361690</wp:posOffset>
          </wp:positionH>
          <wp:positionV relativeFrom="paragraph">
            <wp:posOffset>-56515</wp:posOffset>
          </wp:positionV>
          <wp:extent cx="65405" cy="86360"/>
          <wp:effectExtent l="0" t="0" r="0" b="2540"/>
          <wp:wrapSquare wrapText="bothSides"/>
          <wp:docPr id="118437282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372823" name="Picture 11843728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5405" cy="86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920">
      <w:rPr>
        <w:noProof/>
      </w:rPr>
      <w:drawing>
        <wp:anchor distT="0" distB="0" distL="114300" distR="114300" simplePos="0" relativeHeight="251666432" behindDoc="1" locked="0" layoutInCell="1" allowOverlap="1" wp14:anchorId="6EC014A7" wp14:editId="59E53211">
          <wp:simplePos x="0" y="0"/>
          <wp:positionH relativeFrom="column">
            <wp:posOffset>4575313</wp:posOffset>
          </wp:positionH>
          <wp:positionV relativeFrom="paragraph">
            <wp:posOffset>-71120</wp:posOffset>
          </wp:positionV>
          <wp:extent cx="71120" cy="99695"/>
          <wp:effectExtent l="0" t="0" r="5080" b="1905"/>
          <wp:wrapTight wrapText="bothSides">
            <wp:wrapPolygon edited="0">
              <wp:start x="0" y="0"/>
              <wp:lineTo x="0" y="19261"/>
              <wp:lineTo x="19286" y="19261"/>
              <wp:lineTo x="19286" y="0"/>
              <wp:lineTo x="0" y="0"/>
            </wp:wrapPolygon>
          </wp:wrapTight>
          <wp:docPr id="34669318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693189" name="Picture 34669318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" cy="99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92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BEA97D" wp14:editId="55790F27">
              <wp:simplePos x="0" y="0"/>
              <wp:positionH relativeFrom="column">
                <wp:posOffset>4643562</wp:posOffset>
              </wp:positionH>
              <wp:positionV relativeFrom="paragraph">
                <wp:posOffset>-133267</wp:posOffset>
              </wp:positionV>
              <wp:extent cx="1753511" cy="742204"/>
              <wp:effectExtent l="0" t="0" r="0" b="0"/>
              <wp:wrapNone/>
              <wp:docPr id="43436678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3511" cy="74220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F7876C" w14:textId="77777777" w:rsidR="00774214" w:rsidRPr="00614C6E" w:rsidRDefault="00774214">
                          <w:pPr>
                            <w:rPr>
                              <w:color w:val="1F453D"/>
                              <w:sz w:val="16"/>
                              <w:szCs w:val="16"/>
                            </w:rPr>
                          </w:pPr>
                          <w:r w:rsidRPr="00614C6E">
                            <w:rPr>
                              <w:color w:val="1F453D"/>
                              <w:sz w:val="16"/>
                              <w:szCs w:val="16"/>
                            </w:rPr>
                            <w:t xml:space="preserve">CIWM, Quadra, 500 Pavilion Drive, </w:t>
                          </w:r>
                          <w:r w:rsidR="001C4920">
                            <w:rPr>
                              <w:color w:val="1F453D"/>
                              <w:sz w:val="16"/>
                              <w:szCs w:val="16"/>
                            </w:rPr>
                            <w:br/>
                          </w:r>
                          <w:r w:rsidRPr="00614C6E">
                            <w:rPr>
                              <w:color w:val="1F453D"/>
                              <w:sz w:val="16"/>
                              <w:szCs w:val="16"/>
                            </w:rPr>
                            <w:t xml:space="preserve">Northampton Business Park, </w:t>
                          </w:r>
                          <w:r w:rsidR="001C4920">
                            <w:rPr>
                              <w:color w:val="1F453D"/>
                              <w:sz w:val="16"/>
                              <w:szCs w:val="16"/>
                            </w:rPr>
                            <w:br/>
                          </w:r>
                          <w:r w:rsidRPr="00614C6E">
                            <w:rPr>
                              <w:color w:val="1F453D"/>
                              <w:sz w:val="16"/>
                              <w:szCs w:val="16"/>
                            </w:rPr>
                            <w:t>Northampton, NN4 7YJ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BEA97D" id="_x0000_s1027" type="#_x0000_t202" style="position:absolute;margin-left:365.65pt;margin-top:-10.5pt;width:138.05pt;height:5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" filled="f" stroked="f" strokeweight=".5pt">
              <v:textbox>
                <w:txbxContent>
                  <w:p w14:paraId="5FF7876C" w14:textId="77777777" w:rsidR="00774214" w:rsidRPr="00614C6E" w:rsidRDefault="00774214">
                    <w:pPr>
                      <w:rPr>
                        <w:color w:val="1F453D"/>
                        <w:sz w:val="16"/>
                        <w:szCs w:val="16"/>
                      </w:rPr>
                    </w:pPr>
                    <w:r w:rsidRPr="00614C6E">
                      <w:rPr>
                        <w:color w:val="1F453D"/>
                        <w:sz w:val="16"/>
                        <w:szCs w:val="16"/>
                      </w:rPr>
                      <w:t xml:space="preserve">CIWM, Quadra, 500 Pavilion Drive, </w:t>
                    </w:r>
                    <w:r w:rsidR="001C4920">
                      <w:rPr>
                        <w:color w:val="1F453D"/>
                        <w:sz w:val="16"/>
                        <w:szCs w:val="16"/>
                      </w:rPr>
                      <w:br/>
                    </w:r>
                    <w:r w:rsidRPr="00614C6E">
                      <w:rPr>
                        <w:color w:val="1F453D"/>
                        <w:sz w:val="16"/>
                        <w:szCs w:val="16"/>
                      </w:rPr>
                      <w:t xml:space="preserve">Northampton Business Park, </w:t>
                    </w:r>
                    <w:r w:rsidR="001C4920">
                      <w:rPr>
                        <w:color w:val="1F453D"/>
                        <w:sz w:val="16"/>
                        <w:szCs w:val="16"/>
                      </w:rPr>
                      <w:br/>
                    </w:r>
                    <w:r w:rsidRPr="00614C6E">
                      <w:rPr>
                        <w:color w:val="1F453D"/>
                        <w:sz w:val="16"/>
                        <w:szCs w:val="16"/>
                      </w:rPr>
                      <w:t>Northampton, NN4 7YJ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B7A58" w14:textId="77777777" w:rsidR="000E2E58" w:rsidRDefault="000E2E58" w:rsidP="00500CC3">
      <w:pPr>
        <w:spacing w:after="0" w:line="240" w:lineRule="auto"/>
      </w:pPr>
      <w:r>
        <w:separator/>
      </w:r>
    </w:p>
  </w:footnote>
  <w:footnote w:type="continuationSeparator" w:id="0">
    <w:p w14:paraId="5D357817" w14:textId="77777777" w:rsidR="000E2E58" w:rsidRDefault="000E2E58" w:rsidP="00500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B52B" w14:textId="434E6273" w:rsidR="00500CC3" w:rsidRDefault="0034639F" w:rsidP="004B762C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756538" wp14:editId="29B90A3C">
          <wp:simplePos x="0" y="0"/>
          <wp:positionH relativeFrom="column">
            <wp:posOffset>-939165</wp:posOffset>
          </wp:positionH>
          <wp:positionV relativeFrom="paragraph">
            <wp:posOffset>-468811</wp:posOffset>
          </wp:positionV>
          <wp:extent cx="7592673" cy="10681804"/>
          <wp:effectExtent l="0" t="0" r="2540" b="0"/>
          <wp:wrapNone/>
          <wp:docPr id="778819526" name="Picture 2" descr="A white rectangular object with a black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819526" name="Picture 2" descr="A white rectangular object with a black bord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>
                    <a:off x="0" y="0"/>
                    <a:ext cx="7592673" cy="10681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762C">
      <w:t>CIWM 0106b: Continuing Competence Candidate Test Result Enquiry</w:t>
    </w:r>
  </w:p>
  <w:p w14:paraId="3EE76B29" w14:textId="58E15B65" w:rsidR="004B762C" w:rsidRDefault="004B762C" w:rsidP="004B762C">
    <w:pPr>
      <w:pStyle w:val="Header"/>
      <w:jc w:val="right"/>
    </w:pPr>
    <w:r>
      <w:t>Version 2, August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58"/>
    <w:rsid w:val="0000112A"/>
    <w:rsid w:val="000B2D49"/>
    <w:rsid w:val="000E2E58"/>
    <w:rsid w:val="001C2AC2"/>
    <w:rsid w:val="001C4920"/>
    <w:rsid w:val="0034639F"/>
    <w:rsid w:val="00387886"/>
    <w:rsid w:val="004B762C"/>
    <w:rsid w:val="004F3390"/>
    <w:rsid w:val="00500CC3"/>
    <w:rsid w:val="005433F5"/>
    <w:rsid w:val="00614C6E"/>
    <w:rsid w:val="00774214"/>
    <w:rsid w:val="007905B9"/>
    <w:rsid w:val="00AC5F22"/>
    <w:rsid w:val="00B236EE"/>
    <w:rsid w:val="00B36809"/>
    <w:rsid w:val="00B40C27"/>
    <w:rsid w:val="00BF63E9"/>
    <w:rsid w:val="00DC428B"/>
    <w:rsid w:val="00E5411B"/>
    <w:rsid w:val="00F7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BEA33"/>
  <w15:chartTrackingRefBased/>
  <w15:docId w15:val="{74D46407-A90A-4E49-A276-25985B09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0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C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C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C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C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C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C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C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C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C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C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0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CC3"/>
  </w:style>
  <w:style w:type="paragraph" w:styleId="Footer">
    <w:name w:val="footer"/>
    <w:basedOn w:val="Normal"/>
    <w:link w:val="FooterChar"/>
    <w:uiPriority w:val="99"/>
    <w:unhideWhenUsed/>
    <w:rsid w:val="00500C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CC3"/>
  </w:style>
  <w:style w:type="table" w:styleId="TableGrid">
    <w:name w:val="Table Grid"/>
    <w:basedOn w:val="TableNormal"/>
    <w:uiPriority w:val="59"/>
    <w:rsid w:val="004B762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762C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4B7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3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.admin@ciwm.co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%20DOCUMENTS\MASTER%20DOCUMENTS\CIWM%20Documents\Templates%202025\CIWM%20Letterhead%20Template%20(1)%20G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1F48B4-4763-8F4C-8FF1-9E679B382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CIWM Letterhead Template (1) GR</Template>
  <TotalTime>9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Wells</dc:creator>
  <cp:keywords/>
  <dc:description/>
  <cp:lastModifiedBy>Helen Wells</cp:lastModifiedBy>
  <cp:revision>3</cp:revision>
  <cp:lastPrinted>2025-05-09T11:18:00Z</cp:lastPrinted>
  <dcterms:created xsi:type="dcterms:W3CDTF">2026-08-07T10:09:00Z</dcterms:created>
  <dcterms:modified xsi:type="dcterms:W3CDTF">2026-08-07T10:18:00Z</dcterms:modified>
</cp:coreProperties>
</file>