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68856" w14:textId="36B0E27E" w:rsidR="005433F5" w:rsidRPr="00E609DA" w:rsidRDefault="00E609DA" w:rsidP="00E609DA">
      <w:pPr>
        <w:pStyle w:val="Heading1"/>
        <w:rPr>
          <w:b/>
          <w:bCs/>
          <w:color w:val="1F453D"/>
        </w:rPr>
      </w:pPr>
      <w:r w:rsidRPr="00E609DA">
        <w:rPr>
          <w:b/>
          <w:bCs/>
          <w:color w:val="1F453D"/>
        </w:rPr>
        <w:t>Expression of Interest: Becoming a CIWM (WAMITAB) Qualifications Centre</w:t>
      </w:r>
    </w:p>
    <w:p w14:paraId="5087C0F3" w14:textId="77777777" w:rsidR="00E609DA" w:rsidRDefault="00E609DA" w:rsidP="00E609DA"/>
    <w:p w14:paraId="7F6A844F" w14:textId="4AD4B93D" w:rsidR="00E609DA" w:rsidRDefault="00E609DA" w:rsidP="00E609DA">
      <w:pPr>
        <w:rPr>
          <w:rStyle w:val="Strong"/>
        </w:rPr>
      </w:pPr>
      <w:r>
        <w:rPr>
          <w:rStyle w:val="Strong"/>
        </w:rPr>
        <w:t>Contact details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871"/>
        <w:gridCol w:w="6145"/>
      </w:tblGrid>
      <w:tr w:rsidR="00E609DA" w:rsidRPr="00E609DA" w14:paraId="584EA7F5" w14:textId="77777777" w:rsidTr="00E609DA"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53D"/>
            <w:hideMark/>
          </w:tcPr>
          <w:p w14:paraId="7AAC7C8A" w14:textId="77777777" w:rsidR="00E609DA" w:rsidRPr="00E609DA" w:rsidRDefault="00E609DA" w:rsidP="00F755FF">
            <w:pPr>
              <w:jc w:val="right"/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</w:pPr>
            <w:r w:rsidRPr="00E609DA"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  <w:t>First Name</w:t>
            </w:r>
          </w:p>
        </w:tc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C008" w14:textId="77777777" w:rsidR="00E609DA" w:rsidRPr="00E609DA" w:rsidRDefault="00E609DA" w:rsidP="00F755FF">
            <w:pPr>
              <w:rPr>
                <w:rFonts w:asciiTheme="minorHAnsi" w:hAnsiTheme="minorHAnsi"/>
                <w:sz w:val="20"/>
                <w:szCs w:val="24"/>
              </w:rPr>
            </w:pPr>
          </w:p>
          <w:p w14:paraId="23FDBD2A" w14:textId="77777777" w:rsidR="00E609DA" w:rsidRPr="00E609DA" w:rsidRDefault="00E609DA" w:rsidP="00F755FF">
            <w:pPr>
              <w:rPr>
                <w:rFonts w:asciiTheme="minorHAnsi" w:hAnsiTheme="minorHAnsi"/>
                <w:sz w:val="20"/>
                <w:szCs w:val="24"/>
              </w:rPr>
            </w:pPr>
          </w:p>
        </w:tc>
      </w:tr>
      <w:tr w:rsidR="00E609DA" w:rsidRPr="00E609DA" w14:paraId="676A6949" w14:textId="77777777" w:rsidTr="00E609DA"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53D"/>
            <w:hideMark/>
          </w:tcPr>
          <w:p w14:paraId="5C8E4894" w14:textId="77777777" w:rsidR="00E609DA" w:rsidRPr="00E609DA" w:rsidRDefault="00E609DA" w:rsidP="00F755FF">
            <w:pPr>
              <w:jc w:val="right"/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</w:pPr>
            <w:r w:rsidRPr="00E609DA"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  <w:t>Last Name</w:t>
            </w:r>
          </w:p>
        </w:tc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4927" w14:textId="77777777" w:rsidR="00E609DA" w:rsidRPr="00E609DA" w:rsidRDefault="00E609DA" w:rsidP="00F755FF">
            <w:pPr>
              <w:rPr>
                <w:rFonts w:asciiTheme="minorHAnsi" w:hAnsiTheme="minorHAnsi"/>
                <w:sz w:val="20"/>
                <w:szCs w:val="24"/>
              </w:rPr>
            </w:pPr>
          </w:p>
          <w:p w14:paraId="1C9A52E2" w14:textId="77777777" w:rsidR="00E609DA" w:rsidRPr="00E609DA" w:rsidRDefault="00E609DA" w:rsidP="00F755FF">
            <w:pPr>
              <w:rPr>
                <w:rFonts w:asciiTheme="minorHAnsi" w:hAnsiTheme="minorHAnsi"/>
                <w:sz w:val="20"/>
                <w:szCs w:val="24"/>
              </w:rPr>
            </w:pPr>
          </w:p>
        </w:tc>
      </w:tr>
      <w:tr w:rsidR="00E609DA" w:rsidRPr="00E609DA" w14:paraId="327B930E" w14:textId="77777777" w:rsidTr="00E609DA"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1F453D"/>
            <w:hideMark/>
          </w:tcPr>
          <w:p w14:paraId="785616C5" w14:textId="77777777" w:rsidR="00E609DA" w:rsidRPr="00E609DA" w:rsidRDefault="00E609DA" w:rsidP="00F755FF">
            <w:pPr>
              <w:jc w:val="right"/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</w:pPr>
            <w:r w:rsidRPr="00E609DA"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  <w:t>Job Title</w:t>
            </w:r>
          </w:p>
        </w:tc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6A12" w14:textId="77777777" w:rsidR="00E609DA" w:rsidRPr="00E609DA" w:rsidRDefault="00E609DA" w:rsidP="00F755FF">
            <w:pPr>
              <w:rPr>
                <w:rFonts w:asciiTheme="minorHAnsi" w:hAnsiTheme="minorHAnsi"/>
                <w:sz w:val="20"/>
                <w:szCs w:val="24"/>
              </w:rPr>
            </w:pPr>
          </w:p>
          <w:p w14:paraId="3955FA99" w14:textId="77777777" w:rsidR="00E609DA" w:rsidRPr="00E609DA" w:rsidRDefault="00E609DA" w:rsidP="00F755FF">
            <w:pPr>
              <w:rPr>
                <w:rFonts w:asciiTheme="minorHAnsi" w:hAnsiTheme="minorHAnsi"/>
                <w:sz w:val="20"/>
                <w:szCs w:val="24"/>
              </w:rPr>
            </w:pPr>
          </w:p>
        </w:tc>
      </w:tr>
      <w:tr w:rsidR="00E609DA" w:rsidRPr="00E609DA" w14:paraId="620F8181" w14:textId="77777777" w:rsidTr="00E609DA">
        <w:tc>
          <w:tcPr>
            <w:tcW w:w="15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53D"/>
            <w:hideMark/>
          </w:tcPr>
          <w:p w14:paraId="49C540E6" w14:textId="77777777" w:rsidR="00E609DA" w:rsidRPr="00E609DA" w:rsidRDefault="00E609DA" w:rsidP="00F755FF">
            <w:pPr>
              <w:jc w:val="right"/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</w:pPr>
            <w:r w:rsidRPr="00E609DA"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  <w:t>Telephone Number</w:t>
            </w:r>
          </w:p>
        </w:tc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95F7" w14:textId="77777777" w:rsidR="00E609DA" w:rsidRPr="00E609DA" w:rsidRDefault="00E609DA" w:rsidP="00F755FF">
            <w:pPr>
              <w:rPr>
                <w:rFonts w:asciiTheme="minorHAnsi" w:hAnsiTheme="minorHAnsi"/>
                <w:sz w:val="20"/>
                <w:szCs w:val="24"/>
              </w:rPr>
            </w:pPr>
          </w:p>
          <w:p w14:paraId="4E20F979" w14:textId="77777777" w:rsidR="00E609DA" w:rsidRPr="00E609DA" w:rsidRDefault="00E609DA" w:rsidP="00F755FF">
            <w:pPr>
              <w:rPr>
                <w:rFonts w:asciiTheme="minorHAnsi" w:hAnsiTheme="minorHAnsi"/>
                <w:sz w:val="20"/>
                <w:szCs w:val="24"/>
              </w:rPr>
            </w:pPr>
          </w:p>
        </w:tc>
      </w:tr>
      <w:tr w:rsidR="00E609DA" w:rsidRPr="00E609DA" w14:paraId="4AED149B" w14:textId="77777777" w:rsidTr="00E609DA"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53D"/>
            <w:hideMark/>
          </w:tcPr>
          <w:p w14:paraId="07E816F2" w14:textId="77777777" w:rsidR="00E609DA" w:rsidRPr="00E609DA" w:rsidRDefault="00E609DA" w:rsidP="00F755FF">
            <w:pPr>
              <w:jc w:val="right"/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</w:pPr>
            <w:r w:rsidRPr="00E609DA"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  <w:t>Email Address</w:t>
            </w:r>
          </w:p>
        </w:tc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F6A9" w14:textId="77777777" w:rsidR="00E609DA" w:rsidRPr="00E609DA" w:rsidRDefault="00E609DA" w:rsidP="00F755FF">
            <w:pPr>
              <w:rPr>
                <w:rFonts w:asciiTheme="minorHAnsi" w:hAnsiTheme="minorHAnsi"/>
                <w:sz w:val="20"/>
                <w:szCs w:val="24"/>
              </w:rPr>
            </w:pPr>
          </w:p>
          <w:p w14:paraId="3837ACCD" w14:textId="77777777" w:rsidR="00E609DA" w:rsidRPr="00E609DA" w:rsidRDefault="00E609DA" w:rsidP="00F755FF">
            <w:pPr>
              <w:rPr>
                <w:rFonts w:asciiTheme="minorHAnsi" w:hAnsiTheme="minorHAnsi"/>
                <w:sz w:val="20"/>
                <w:szCs w:val="24"/>
              </w:rPr>
            </w:pPr>
          </w:p>
        </w:tc>
      </w:tr>
    </w:tbl>
    <w:p w14:paraId="0D883F7D" w14:textId="77777777" w:rsidR="00E609DA" w:rsidRDefault="00E609DA" w:rsidP="00E609DA">
      <w:pPr>
        <w:rPr>
          <w:rStyle w:val="Strong"/>
        </w:rPr>
      </w:pPr>
    </w:p>
    <w:p w14:paraId="341DE234" w14:textId="465A9FD3" w:rsidR="00E609DA" w:rsidRDefault="00E609DA" w:rsidP="00E609DA">
      <w:pPr>
        <w:rPr>
          <w:rStyle w:val="Strong"/>
        </w:rPr>
      </w:pPr>
      <w:r>
        <w:rPr>
          <w:rStyle w:val="Strong"/>
        </w:rPr>
        <w:t xml:space="preserve">Organisation </w:t>
      </w:r>
      <w:r>
        <w:rPr>
          <w:rStyle w:val="Strong"/>
        </w:rPr>
        <w:t>details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871"/>
        <w:gridCol w:w="6145"/>
      </w:tblGrid>
      <w:tr w:rsidR="00E609DA" w:rsidRPr="00E609DA" w14:paraId="18603A4C" w14:textId="77777777" w:rsidTr="00E609DA"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53D"/>
          </w:tcPr>
          <w:p w14:paraId="3300738D" w14:textId="77777777" w:rsidR="00E609DA" w:rsidRPr="00E609DA" w:rsidRDefault="00E609DA" w:rsidP="00F755FF">
            <w:pPr>
              <w:jc w:val="right"/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</w:pPr>
            <w:r w:rsidRPr="00E609DA"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  <w:t>Organisation Name</w:t>
            </w:r>
          </w:p>
          <w:p w14:paraId="335DBBFE" w14:textId="77777777" w:rsidR="00E609DA" w:rsidRPr="00E609DA" w:rsidRDefault="00E609DA" w:rsidP="00F755FF">
            <w:pPr>
              <w:jc w:val="right"/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</w:pPr>
          </w:p>
        </w:tc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DBF6" w14:textId="77777777" w:rsidR="00E609DA" w:rsidRPr="00E609DA" w:rsidRDefault="00E609DA" w:rsidP="00F755FF">
            <w:pPr>
              <w:rPr>
                <w:rFonts w:asciiTheme="minorHAnsi" w:hAnsiTheme="minorHAnsi"/>
                <w:sz w:val="20"/>
                <w:szCs w:val="24"/>
              </w:rPr>
            </w:pPr>
          </w:p>
        </w:tc>
      </w:tr>
      <w:tr w:rsidR="00E609DA" w:rsidRPr="00E609DA" w14:paraId="7E672F5E" w14:textId="77777777" w:rsidTr="00E609DA"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53D"/>
            <w:hideMark/>
          </w:tcPr>
          <w:p w14:paraId="3EA9257D" w14:textId="77777777" w:rsidR="00E609DA" w:rsidRPr="00E609DA" w:rsidRDefault="00E609DA" w:rsidP="00F755FF">
            <w:pPr>
              <w:jc w:val="right"/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</w:pPr>
            <w:r w:rsidRPr="00E609DA"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  <w:t>Provider/Organisation Type</w:t>
            </w:r>
          </w:p>
        </w:tc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08DE" w14:textId="77777777" w:rsidR="00E609DA" w:rsidRPr="00E609DA" w:rsidRDefault="00E609DA" w:rsidP="00F755FF">
            <w:pPr>
              <w:rPr>
                <w:rFonts w:asciiTheme="minorHAnsi" w:hAnsiTheme="minorHAnsi"/>
                <w:sz w:val="20"/>
                <w:szCs w:val="24"/>
              </w:rPr>
            </w:pPr>
          </w:p>
          <w:p w14:paraId="54313265" w14:textId="77777777" w:rsidR="00E609DA" w:rsidRPr="00E609DA" w:rsidRDefault="00E609DA" w:rsidP="00F755FF">
            <w:pPr>
              <w:rPr>
                <w:rFonts w:asciiTheme="minorHAnsi" w:hAnsiTheme="minorHAnsi"/>
                <w:sz w:val="20"/>
                <w:szCs w:val="24"/>
              </w:rPr>
            </w:pPr>
          </w:p>
        </w:tc>
      </w:tr>
      <w:tr w:rsidR="00E609DA" w:rsidRPr="00E609DA" w14:paraId="362EC16C" w14:textId="77777777" w:rsidTr="00E609DA"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53D"/>
          </w:tcPr>
          <w:p w14:paraId="579131D1" w14:textId="77777777" w:rsidR="00E609DA" w:rsidRPr="00E609DA" w:rsidRDefault="00E609DA" w:rsidP="00F755FF">
            <w:pPr>
              <w:jc w:val="right"/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</w:pPr>
            <w:r w:rsidRPr="00E609DA"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  <w:t>Address</w:t>
            </w:r>
          </w:p>
          <w:p w14:paraId="783104C0" w14:textId="77777777" w:rsidR="00E609DA" w:rsidRPr="00E609DA" w:rsidRDefault="00E609DA" w:rsidP="00F755FF">
            <w:pPr>
              <w:jc w:val="right"/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</w:pPr>
          </w:p>
        </w:tc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3430" w14:textId="77777777" w:rsidR="00E609DA" w:rsidRPr="00E609DA" w:rsidRDefault="00E609DA" w:rsidP="00F755FF">
            <w:pPr>
              <w:rPr>
                <w:rFonts w:asciiTheme="minorHAnsi" w:hAnsiTheme="minorHAnsi"/>
                <w:sz w:val="20"/>
                <w:szCs w:val="24"/>
              </w:rPr>
            </w:pPr>
          </w:p>
        </w:tc>
      </w:tr>
      <w:tr w:rsidR="00E609DA" w:rsidRPr="00E609DA" w14:paraId="1AC85AD7" w14:textId="77777777" w:rsidTr="00E609DA"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53D"/>
          </w:tcPr>
          <w:p w14:paraId="3ABF179D" w14:textId="77777777" w:rsidR="00E609DA" w:rsidRPr="00E609DA" w:rsidRDefault="00E609DA" w:rsidP="00F755FF">
            <w:pPr>
              <w:jc w:val="right"/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</w:pPr>
            <w:r w:rsidRPr="00E609DA"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  <w:t>Town/City</w:t>
            </w:r>
          </w:p>
          <w:p w14:paraId="4FF9B189" w14:textId="77777777" w:rsidR="00E609DA" w:rsidRPr="00E609DA" w:rsidRDefault="00E609DA" w:rsidP="00F755FF">
            <w:pPr>
              <w:jc w:val="right"/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</w:pPr>
          </w:p>
        </w:tc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A3E5" w14:textId="77777777" w:rsidR="00E609DA" w:rsidRPr="00E609DA" w:rsidRDefault="00E609DA" w:rsidP="00F755FF">
            <w:pPr>
              <w:rPr>
                <w:rFonts w:asciiTheme="minorHAnsi" w:hAnsiTheme="minorHAnsi"/>
                <w:sz w:val="20"/>
                <w:szCs w:val="24"/>
              </w:rPr>
            </w:pPr>
          </w:p>
        </w:tc>
      </w:tr>
      <w:tr w:rsidR="00E609DA" w:rsidRPr="00E609DA" w14:paraId="260CCBCF" w14:textId="77777777" w:rsidTr="00E609DA"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53D"/>
          </w:tcPr>
          <w:p w14:paraId="1351AAFF" w14:textId="77777777" w:rsidR="00E609DA" w:rsidRPr="00E609DA" w:rsidRDefault="00E609DA" w:rsidP="00F755FF">
            <w:pPr>
              <w:jc w:val="right"/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</w:pPr>
            <w:r w:rsidRPr="00E609DA"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  <w:t>Country</w:t>
            </w:r>
          </w:p>
          <w:p w14:paraId="3F19B7A7" w14:textId="77777777" w:rsidR="00E609DA" w:rsidRPr="00E609DA" w:rsidRDefault="00E609DA" w:rsidP="00F755FF">
            <w:pPr>
              <w:jc w:val="right"/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</w:pPr>
          </w:p>
        </w:tc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524A" w14:textId="77777777" w:rsidR="00E609DA" w:rsidRPr="00E609DA" w:rsidRDefault="00E609DA" w:rsidP="00F755FF">
            <w:pPr>
              <w:rPr>
                <w:rFonts w:asciiTheme="minorHAnsi" w:hAnsiTheme="minorHAnsi"/>
                <w:sz w:val="20"/>
                <w:szCs w:val="24"/>
              </w:rPr>
            </w:pPr>
          </w:p>
        </w:tc>
      </w:tr>
      <w:tr w:rsidR="00E609DA" w:rsidRPr="00E609DA" w14:paraId="42B8FEDD" w14:textId="77777777" w:rsidTr="00E609DA"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53D"/>
          </w:tcPr>
          <w:p w14:paraId="53F37F64" w14:textId="77777777" w:rsidR="00E609DA" w:rsidRPr="00E609DA" w:rsidRDefault="00E609DA" w:rsidP="00F755FF">
            <w:pPr>
              <w:jc w:val="right"/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</w:pPr>
            <w:r w:rsidRPr="00E609DA"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  <w:t>Postcode</w:t>
            </w:r>
          </w:p>
          <w:p w14:paraId="3F6B0C33" w14:textId="77777777" w:rsidR="00E609DA" w:rsidRPr="00E609DA" w:rsidRDefault="00E609DA" w:rsidP="00F755FF">
            <w:pPr>
              <w:jc w:val="right"/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</w:pPr>
          </w:p>
        </w:tc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D773" w14:textId="77777777" w:rsidR="00E609DA" w:rsidRPr="00E609DA" w:rsidRDefault="00E609DA" w:rsidP="00F755FF">
            <w:pPr>
              <w:rPr>
                <w:rFonts w:asciiTheme="minorHAnsi" w:hAnsiTheme="minorHAnsi"/>
                <w:sz w:val="20"/>
                <w:szCs w:val="24"/>
              </w:rPr>
            </w:pPr>
          </w:p>
        </w:tc>
      </w:tr>
      <w:tr w:rsidR="00E609DA" w:rsidRPr="00E609DA" w14:paraId="1DA5F4AE" w14:textId="77777777" w:rsidTr="00E609DA"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53D"/>
          </w:tcPr>
          <w:p w14:paraId="4E1644F1" w14:textId="77777777" w:rsidR="00E609DA" w:rsidRPr="00E609DA" w:rsidRDefault="00E609DA" w:rsidP="00F755FF">
            <w:pPr>
              <w:jc w:val="right"/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</w:pPr>
            <w:r w:rsidRPr="00E609DA"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  <w:t>Website Address</w:t>
            </w:r>
          </w:p>
          <w:p w14:paraId="475FB787" w14:textId="77777777" w:rsidR="00E609DA" w:rsidRPr="00E609DA" w:rsidRDefault="00E609DA" w:rsidP="00F755FF">
            <w:pPr>
              <w:jc w:val="right"/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</w:pPr>
          </w:p>
        </w:tc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980D" w14:textId="77777777" w:rsidR="00E609DA" w:rsidRPr="00E609DA" w:rsidRDefault="00E609DA" w:rsidP="00F755FF">
            <w:pPr>
              <w:rPr>
                <w:rFonts w:asciiTheme="minorHAnsi" w:hAnsiTheme="minorHAnsi"/>
                <w:sz w:val="20"/>
                <w:szCs w:val="24"/>
              </w:rPr>
            </w:pPr>
          </w:p>
        </w:tc>
      </w:tr>
      <w:tr w:rsidR="00E609DA" w:rsidRPr="00E609DA" w14:paraId="7D81B508" w14:textId="77777777" w:rsidTr="00E609DA"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53D"/>
            <w:hideMark/>
          </w:tcPr>
          <w:p w14:paraId="02A87568" w14:textId="77777777" w:rsidR="00E609DA" w:rsidRPr="00E609DA" w:rsidRDefault="00E609DA" w:rsidP="00F755FF">
            <w:pPr>
              <w:jc w:val="right"/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</w:pPr>
            <w:r w:rsidRPr="00E609DA"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  <w:t>Company Registration Number</w:t>
            </w:r>
          </w:p>
        </w:tc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C11E" w14:textId="77777777" w:rsidR="00E609DA" w:rsidRPr="00E609DA" w:rsidRDefault="00E609DA" w:rsidP="00F755FF">
            <w:pPr>
              <w:rPr>
                <w:rFonts w:asciiTheme="minorHAnsi" w:hAnsiTheme="minorHAnsi"/>
                <w:sz w:val="20"/>
                <w:szCs w:val="24"/>
              </w:rPr>
            </w:pPr>
          </w:p>
          <w:p w14:paraId="6579676D" w14:textId="77777777" w:rsidR="00E609DA" w:rsidRPr="00E609DA" w:rsidRDefault="00E609DA" w:rsidP="00F755FF">
            <w:pPr>
              <w:rPr>
                <w:rFonts w:asciiTheme="minorHAnsi" w:hAnsiTheme="minorHAnsi"/>
                <w:sz w:val="20"/>
                <w:szCs w:val="24"/>
              </w:rPr>
            </w:pPr>
          </w:p>
        </w:tc>
      </w:tr>
      <w:tr w:rsidR="00E609DA" w:rsidRPr="00E609DA" w14:paraId="619A65E3" w14:textId="77777777" w:rsidTr="00E609DA"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53D"/>
            <w:hideMark/>
          </w:tcPr>
          <w:p w14:paraId="740AFE72" w14:textId="77777777" w:rsidR="00E609DA" w:rsidRPr="00E609DA" w:rsidRDefault="00E609DA" w:rsidP="00F755FF">
            <w:pPr>
              <w:jc w:val="right"/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</w:pPr>
            <w:r w:rsidRPr="00E609DA"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  <w:t>Registered Company Number</w:t>
            </w:r>
          </w:p>
        </w:tc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5612" w14:textId="77777777" w:rsidR="00E609DA" w:rsidRPr="00E609DA" w:rsidRDefault="00E609DA" w:rsidP="00F755FF">
            <w:pPr>
              <w:rPr>
                <w:rFonts w:asciiTheme="minorHAnsi" w:hAnsiTheme="minorHAnsi"/>
                <w:sz w:val="20"/>
                <w:szCs w:val="24"/>
              </w:rPr>
            </w:pPr>
          </w:p>
          <w:p w14:paraId="2782D7B8" w14:textId="77777777" w:rsidR="00E609DA" w:rsidRPr="00E609DA" w:rsidRDefault="00E609DA" w:rsidP="00F755FF">
            <w:pPr>
              <w:rPr>
                <w:rFonts w:asciiTheme="minorHAnsi" w:hAnsiTheme="minorHAnsi"/>
                <w:sz w:val="20"/>
                <w:szCs w:val="24"/>
              </w:rPr>
            </w:pPr>
          </w:p>
        </w:tc>
      </w:tr>
      <w:tr w:rsidR="00E609DA" w:rsidRPr="00E609DA" w14:paraId="31FE4EB9" w14:textId="77777777" w:rsidTr="00E609DA"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53D"/>
            <w:hideMark/>
          </w:tcPr>
          <w:p w14:paraId="7B43B092" w14:textId="77777777" w:rsidR="00E609DA" w:rsidRPr="00E609DA" w:rsidRDefault="00E609DA" w:rsidP="00F755FF">
            <w:pPr>
              <w:jc w:val="right"/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</w:pPr>
            <w:r w:rsidRPr="00E609DA">
              <w:rPr>
                <w:rFonts w:asciiTheme="minorHAnsi" w:hAnsiTheme="minorHAnsi"/>
                <w:b/>
                <w:color w:val="FFFFFF" w:themeColor="background1"/>
                <w:sz w:val="20"/>
              </w:rPr>
              <w:t>UK Provider Reference Number (UKPRN)</w:t>
            </w:r>
          </w:p>
        </w:tc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BB96" w14:textId="77777777" w:rsidR="00E609DA" w:rsidRPr="00E609DA" w:rsidRDefault="00E609DA" w:rsidP="00F755FF">
            <w:pPr>
              <w:rPr>
                <w:rFonts w:asciiTheme="minorHAnsi" w:hAnsiTheme="minorHAnsi"/>
                <w:sz w:val="20"/>
                <w:szCs w:val="24"/>
              </w:rPr>
            </w:pPr>
          </w:p>
        </w:tc>
      </w:tr>
    </w:tbl>
    <w:p w14:paraId="1792F103" w14:textId="77777777" w:rsidR="00E609DA" w:rsidRDefault="00E609DA" w:rsidP="00E609DA">
      <w:pPr>
        <w:rPr>
          <w:rStyle w:val="Strong"/>
        </w:rPr>
      </w:pPr>
    </w:p>
    <w:p w14:paraId="5FA73D1B" w14:textId="134985EE" w:rsidR="00E609DA" w:rsidRDefault="00E609DA" w:rsidP="00E609DA">
      <w:pPr>
        <w:rPr>
          <w:rStyle w:val="Strong"/>
        </w:rPr>
      </w:pPr>
      <w:r>
        <w:rPr>
          <w:rStyle w:val="Strong"/>
        </w:rPr>
        <w:t>Application Information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871"/>
        <w:gridCol w:w="6145"/>
      </w:tblGrid>
      <w:tr w:rsidR="00E609DA" w:rsidRPr="00E609DA" w14:paraId="066BDB17" w14:textId="77777777" w:rsidTr="00E609DA"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53D"/>
            <w:hideMark/>
          </w:tcPr>
          <w:p w14:paraId="0B7CA8C0" w14:textId="77777777" w:rsidR="00E609DA" w:rsidRPr="00E609DA" w:rsidRDefault="00E609DA" w:rsidP="00F755FF">
            <w:pPr>
              <w:jc w:val="right"/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</w:pPr>
            <w:r w:rsidRPr="00E609DA"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  <w:t>Learner registration numbers in first year?</w:t>
            </w:r>
          </w:p>
        </w:tc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83EC" w14:textId="77777777" w:rsidR="00E609DA" w:rsidRPr="00E609DA" w:rsidRDefault="00E609DA" w:rsidP="00F755FF">
            <w:pPr>
              <w:rPr>
                <w:rFonts w:asciiTheme="minorHAnsi" w:hAnsiTheme="minorHAnsi"/>
                <w:sz w:val="20"/>
                <w:szCs w:val="24"/>
              </w:rPr>
            </w:pPr>
          </w:p>
        </w:tc>
      </w:tr>
      <w:tr w:rsidR="00E609DA" w:rsidRPr="00E609DA" w14:paraId="7D9C6E54" w14:textId="77777777" w:rsidTr="00E609DA"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53D"/>
            <w:hideMark/>
          </w:tcPr>
          <w:p w14:paraId="72C0B979" w14:textId="77777777" w:rsidR="00E609DA" w:rsidRPr="00E609DA" w:rsidRDefault="00E609DA" w:rsidP="00F755FF">
            <w:pPr>
              <w:jc w:val="right"/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</w:pPr>
            <w:r w:rsidRPr="00E609DA"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  <w:lastRenderedPageBreak/>
              <w:t>Which sectors are you interested in?</w:t>
            </w:r>
          </w:p>
        </w:tc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5908" w14:textId="77777777" w:rsidR="00E609DA" w:rsidRPr="00E609DA" w:rsidRDefault="00E609DA" w:rsidP="00F755FF">
            <w:pPr>
              <w:rPr>
                <w:rFonts w:asciiTheme="minorHAnsi" w:hAnsiTheme="minorHAnsi"/>
                <w:sz w:val="20"/>
                <w:szCs w:val="24"/>
              </w:rPr>
            </w:pPr>
          </w:p>
        </w:tc>
      </w:tr>
      <w:tr w:rsidR="00E609DA" w:rsidRPr="00E609DA" w14:paraId="251FBE37" w14:textId="77777777" w:rsidTr="00E609DA"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53D"/>
            <w:hideMark/>
          </w:tcPr>
          <w:p w14:paraId="75419854" w14:textId="77777777" w:rsidR="00E609DA" w:rsidRPr="00E609DA" w:rsidRDefault="00E609DA" w:rsidP="00F755FF">
            <w:pPr>
              <w:jc w:val="right"/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</w:pPr>
            <w:r w:rsidRPr="00E609DA">
              <w:rPr>
                <w:rFonts w:asciiTheme="minorHAnsi" w:hAnsiTheme="minorHAnsi"/>
                <w:b/>
                <w:color w:val="FFFFFF" w:themeColor="background1"/>
                <w:sz w:val="20"/>
                <w:szCs w:val="24"/>
              </w:rPr>
              <w:t>What region/country best describes your location?</w:t>
            </w:r>
          </w:p>
        </w:tc>
        <w:tc>
          <w:tcPr>
            <w:tcW w:w="3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CC9E" w14:textId="77777777" w:rsidR="00E609DA" w:rsidRPr="00E609DA" w:rsidRDefault="00E609DA" w:rsidP="00F755FF">
            <w:pPr>
              <w:rPr>
                <w:rFonts w:asciiTheme="minorHAnsi" w:hAnsiTheme="minorHAnsi"/>
                <w:sz w:val="20"/>
                <w:szCs w:val="24"/>
              </w:rPr>
            </w:pPr>
          </w:p>
        </w:tc>
      </w:tr>
    </w:tbl>
    <w:p w14:paraId="1D48C365" w14:textId="77777777" w:rsidR="00E609DA" w:rsidRDefault="00E609DA" w:rsidP="00E609DA">
      <w:pPr>
        <w:rPr>
          <w:rStyle w:val="Strong"/>
        </w:rPr>
      </w:pPr>
    </w:p>
    <w:p w14:paraId="3E8F2F73" w14:textId="6B389B6D" w:rsidR="00E609DA" w:rsidRPr="00E609DA" w:rsidRDefault="00E609DA" w:rsidP="00E609DA">
      <w:pPr>
        <w:rPr>
          <w:rStyle w:val="Strong"/>
        </w:rPr>
      </w:pPr>
      <w:r w:rsidRPr="00E609DA">
        <w:rPr>
          <w:rStyle w:val="Strong"/>
        </w:rPr>
        <w:t>Qualification Information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9016"/>
      </w:tblGrid>
      <w:tr w:rsidR="00E609DA" w:rsidRPr="00E44C63" w14:paraId="6AF6372A" w14:textId="77777777" w:rsidTr="00E609DA">
        <w:trPr>
          <w:trHeight w:val="19"/>
          <w:tblHeader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53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A22CF" w14:textId="6AB35325" w:rsidR="00E609DA" w:rsidRPr="00E609DA" w:rsidRDefault="00E609DA" w:rsidP="00F755FF">
            <w:pPr>
              <w:spacing w:after="0" w:line="240" w:lineRule="auto"/>
              <w:rPr>
                <w:b/>
                <w:color w:val="FFFFFF" w:themeColor="background1"/>
                <w:sz w:val="20"/>
                <w:szCs w:val="20"/>
              </w:rPr>
            </w:pPr>
            <w:r w:rsidRPr="00E609DA">
              <w:rPr>
                <w:b/>
                <w:color w:val="FFFFFF" w:themeColor="background1"/>
                <w:sz w:val="20"/>
                <w:szCs w:val="20"/>
              </w:rPr>
              <w:t xml:space="preserve">Please indicate (by highlighting) which of the following CIWM </w:t>
            </w:r>
            <w:r>
              <w:rPr>
                <w:b/>
                <w:color w:val="FFFFFF" w:themeColor="background1"/>
                <w:sz w:val="20"/>
                <w:szCs w:val="20"/>
              </w:rPr>
              <w:t>(</w:t>
            </w:r>
            <w:r w:rsidRPr="00E609DA">
              <w:rPr>
                <w:b/>
                <w:color w:val="FFFFFF" w:themeColor="background1"/>
                <w:sz w:val="20"/>
                <w:szCs w:val="20"/>
              </w:rPr>
              <w:t>WAMITAB</w:t>
            </w:r>
            <w:r>
              <w:rPr>
                <w:b/>
                <w:color w:val="FFFFFF" w:themeColor="background1"/>
                <w:sz w:val="20"/>
                <w:szCs w:val="20"/>
              </w:rPr>
              <w:t>)</w:t>
            </w:r>
            <w:r w:rsidRPr="00E609DA">
              <w:rPr>
                <w:b/>
                <w:color w:val="FFFFFF" w:themeColor="background1"/>
                <w:sz w:val="20"/>
                <w:szCs w:val="20"/>
              </w:rPr>
              <w:t xml:space="preserve"> qualifications you are interested in delivering</w:t>
            </w:r>
          </w:p>
        </w:tc>
      </w:tr>
      <w:tr w:rsidR="00E609DA" w14:paraId="14D96089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AF298B" w14:textId="6D1E7C6F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>CIWM (WAMITAB) Level 1 Award in Cleaning Principles</w:t>
            </w:r>
          </w:p>
        </w:tc>
      </w:tr>
      <w:tr w:rsidR="00E609DA" w14:paraId="631D5E87" w14:textId="77777777" w:rsidTr="00EF428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593399" w14:textId="57845DFC" w:rsidR="00E609DA" w:rsidRPr="00E609DA" w:rsidRDefault="00E609DA" w:rsidP="00E609DA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rFonts w:cs="Arial"/>
                <w:color w:val="000000"/>
                <w:sz w:val="20"/>
                <w:szCs w:val="20"/>
              </w:rPr>
              <w:t xml:space="preserve">CIWM (WAMITAB) Level 1 Award in Practical Cleaning Skills (Animal Pest Contamination) </w:t>
            </w:r>
          </w:p>
        </w:tc>
      </w:tr>
      <w:tr w:rsidR="00E609DA" w14:paraId="067989E9" w14:textId="77777777" w:rsidTr="00EF428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C05B3F" w14:textId="0C166ACF" w:rsidR="00E609DA" w:rsidRPr="00E609DA" w:rsidRDefault="00E609DA" w:rsidP="00E609DA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rFonts w:cs="Arial"/>
                <w:color w:val="000000"/>
                <w:sz w:val="20"/>
                <w:szCs w:val="20"/>
              </w:rPr>
              <w:t>CIWM (WAMITAB) Level 1 Award in Practical Cleaning Skills (Bathrooms)</w:t>
            </w:r>
          </w:p>
        </w:tc>
      </w:tr>
      <w:tr w:rsidR="00E609DA" w14:paraId="1102095B" w14:textId="77777777" w:rsidTr="00EF428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AC533B" w14:textId="530C4E01" w:rsidR="00E609DA" w:rsidRPr="00E609DA" w:rsidRDefault="00E609DA" w:rsidP="00E609DA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rFonts w:cs="Arial"/>
                <w:color w:val="000000"/>
                <w:sz w:val="20"/>
                <w:szCs w:val="20"/>
              </w:rPr>
              <w:t xml:space="preserve">CIWM (WAMITAB) Level 1 Award in Practical Cleaning Skills (Biohazard Areas) </w:t>
            </w:r>
          </w:p>
        </w:tc>
      </w:tr>
      <w:tr w:rsidR="00E609DA" w14:paraId="6D5BB7F5" w14:textId="77777777" w:rsidTr="00EF428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2D928C" w14:textId="1A196F28" w:rsidR="00E609DA" w:rsidRPr="00E609DA" w:rsidRDefault="00E609DA" w:rsidP="00E609DA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rFonts w:cs="Arial"/>
                <w:color w:val="000000"/>
                <w:sz w:val="20"/>
                <w:szCs w:val="20"/>
              </w:rPr>
              <w:t>CIWM (WAMITAB) Level 1 Award in Practical Cleaning Skills (Bodily fluids, spillages and hazardous items)</w:t>
            </w:r>
          </w:p>
        </w:tc>
      </w:tr>
      <w:tr w:rsidR="00E609DA" w14:paraId="78B9B504" w14:textId="77777777" w:rsidTr="00EF428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AD2D8F" w14:textId="5CCA0F7F" w:rsidR="00E609DA" w:rsidRPr="00E609DA" w:rsidRDefault="00E609DA" w:rsidP="00E609DA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rFonts w:cs="Arial"/>
                <w:color w:val="000000"/>
                <w:sz w:val="20"/>
                <w:szCs w:val="20"/>
              </w:rPr>
              <w:t>CIWM (WAMITAB) Level 1 Award in Practical Cleaning Skills (Buff floor surfaces)</w:t>
            </w:r>
          </w:p>
        </w:tc>
      </w:tr>
      <w:tr w:rsidR="00E609DA" w14:paraId="62457BE6" w14:textId="77777777" w:rsidTr="00EF428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625437" w14:textId="4EC15D4B" w:rsidR="00E609DA" w:rsidRPr="00E609DA" w:rsidRDefault="00E609DA" w:rsidP="00E609DA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rFonts w:cs="Arial"/>
                <w:color w:val="000000"/>
                <w:sz w:val="20"/>
                <w:szCs w:val="20"/>
              </w:rPr>
              <w:t xml:space="preserve">CIWM (WAMITAB) Level 1 Award in Practical Cleaning Skills (Carpets) </w:t>
            </w:r>
          </w:p>
        </w:tc>
      </w:tr>
      <w:tr w:rsidR="00E609DA" w14:paraId="3D07B956" w14:textId="77777777" w:rsidTr="00EF428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AF100E" w14:textId="6B24DE22" w:rsidR="00E609DA" w:rsidRPr="00E609DA" w:rsidRDefault="00E609DA" w:rsidP="00E609DA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rFonts w:cs="Arial"/>
                <w:color w:val="000000"/>
                <w:sz w:val="20"/>
                <w:szCs w:val="20"/>
              </w:rPr>
              <w:t>CIWM (WAMITAB) Level 1 Award in Practical Cleaning Skills (Dry sweep and damp mop floors)</w:t>
            </w:r>
          </w:p>
        </w:tc>
      </w:tr>
      <w:tr w:rsidR="00E609DA" w14:paraId="68739FF3" w14:textId="77777777" w:rsidTr="00EF428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5DE052" w14:textId="006AC108" w:rsidR="00E609DA" w:rsidRPr="00E609DA" w:rsidRDefault="00E609DA" w:rsidP="00E609DA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rFonts w:cs="Arial"/>
                <w:color w:val="000000"/>
                <w:sz w:val="20"/>
                <w:szCs w:val="20"/>
              </w:rPr>
              <w:t>CIWM (WAMITAB) Level 1 Award in Practical Cleaning Skills (Emulsion Floor Polish)</w:t>
            </w:r>
          </w:p>
        </w:tc>
      </w:tr>
      <w:tr w:rsidR="00E609DA" w14:paraId="4ECEFDD3" w14:textId="77777777" w:rsidTr="00EF428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CC185A" w14:textId="1A7BFAFE" w:rsidR="00E609DA" w:rsidRPr="00E609DA" w:rsidRDefault="00E609DA" w:rsidP="00E609DA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rFonts w:cs="Arial"/>
                <w:color w:val="000000"/>
                <w:sz w:val="20"/>
                <w:szCs w:val="20"/>
              </w:rPr>
              <w:t>CIWM (WAMITAB) Level 1 Award in Practical Cleaning Skills (food areas and appliances)</w:t>
            </w:r>
          </w:p>
        </w:tc>
      </w:tr>
      <w:tr w:rsidR="00E609DA" w14:paraId="0A02DDD3" w14:textId="77777777" w:rsidTr="00EF428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EC6C47" w14:textId="2158A6C3" w:rsidR="00E609DA" w:rsidRPr="00E609DA" w:rsidRDefault="00E609DA" w:rsidP="00E609DA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rFonts w:cs="Arial"/>
                <w:color w:val="000000"/>
                <w:sz w:val="20"/>
                <w:szCs w:val="20"/>
              </w:rPr>
              <w:t>CIWM (WAMITAB) Level 1 Award in Practical Cleaning Skills (furniture, fixtures and fittings)</w:t>
            </w:r>
          </w:p>
        </w:tc>
      </w:tr>
      <w:tr w:rsidR="00E609DA" w14:paraId="6DC27000" w14:textId="77777777" w:rsidTr="00EF428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04AF36" w14:textId="61024691" w:rsidR="00E609DA" w:rsidRPr="00E609DA" w:rsidRDefault="00E609DA" w:rsidP="00E609DA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rFonts w:cs="Arial"/>
                <w:color w:val="000000"/>
                <w:sz w:val="20"/>
                <w:szCs w:val="20"/>
              </w:rPr>
              <w:t>CIWM (WAMITAB) Level 1 Award in Practical Cleaning Skills (Hard Floor Surfaces)</w:t>
            </w:r>
          </w:p>
        </w:tc>
      </w:tr>
      <w:tr w:rsidR="00E609DA" w14:paraId="228D01AA" w14:textId="77777777" w:rsidTr="00EF428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4F917B" w14:textId="2F5A01F4" w:rsidR="00E609DA" w:rsidRPr="00E609DA" w:rsidRDefault="00E609DA" w:rsidP="00E609DA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rFonts w:cs="Arial"/>
                <w:color w:val="000000"/>
                <w:sz w:val="20"/>
                <w:szCs w:val="20"/>
              </w:rPr>
              <w:t>CIWM (WAMITAB) Level 1 Award in Practical Cleaning Skills (Interior Walls and Windows)</w:t>
            </w:r>
          </w:p>
        </w:tc>
      </w:tr>
      <w:tr w:rsidR="00E609DA" w14:paraId="1D4E4360" w14:textId="77777777" w:rsidTr="00EF428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859267" w14:textId="2B09C48F" w:rsidR="00E609DA" w:rsidRPr="00E609DA" w:rsidRDefault="00E609DA" w:rsidP="00E609DA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rFonts w:cs="Arial"/>
                <w:color w:val="000000"/>
                <w:sz w:val="20"/>
                <w:szCs w:val="20"/>
              </w:rPr>
              <w:t>CIWM (WAMITAB) Level 1 Award in Practical Cleaning Skills (Refuse Chutes)</w:t>
            </w:r>
          </w:p>
        </w:tc>
      </w:tr>
      <w:tr w:rsidR="00E609DA" w14:paraId="41B9F4E0" w14:textId="77777777" w:rsidTr="00EF428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7B7810" w14:textId="30C67067" w:rsidR="00E609DA" w:rsidRPr="00E609DA" w:rsidRDefault="00E609DA" w:rsidP="00E609DA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rFonts w:cs="Arial"/>
                <w:color w:val="000000"/>
                <w:sz w:val="20"/>
                <w:szCs w:val="20"/>
              </w:rPr>
              <w:t>CIWM (WAMITAB) Level 1 Award in Practical Cleaning Skills (Stairs and Landings)</w:t>
            </w:r>
          </w:p>
        </w:tc>
      </w:tr>
      <w:tr w:rsidR="00E609DA" w14:paraId="4CD37B5A" w14:textId="77777777" w:rsidTr="00EF428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F400E8" w14:textId="47D2D9B6" w:rsidR="00E609DA" w:rsidRPr="00E609DA" w:rsidRDefault="00E609DA" w:rsidP="00E609DA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rFonts w:cs="Arial"/>
                <w:color w:val="000000"/>
                <w:sz w:val="20"/>
                <w:szCs w:val="20"/>
              </w:rPr>
              <w:t>CIWM (WAMITAB) Level 1 Award in Practical Cleaning Skills (Suction Clean Floor Surfaces)</w:t>
            </w:r>
          </w:p>
        </w:tc>
      </w:tr>
      <w:tr w:rsidR="00E609DA" w14:paraId="1839A8F3" w14:textId="77777777" w:rsidTr="00EF428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3018F0" w14:textId="7EF70117" w:rsidR="00E609DA" w:rsidRPr="00E609DA" w:rsidRDefault="00E609DA" w:rsidP="00E609DA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rFonts w:cs="Arial"/>
                <w:color w:val="000000"/>
                <w:sz w:val="20"/>
                <w:szCs w:val="20"/>
              </w:rPr>
              <w:t xml:space="preserve">CIWM (WAMITAB) Level 1 Award in Practical Cleaning Skills (Sustainable Cleaning) </w:t>
            </w:r>
          </w:p>
        </w:tc>
      </w:tr>
      <w:tr w:rsidR="00E609DA" w14:paraId="359083CB" w14:textId="77777777" w:rsidTr="00EF428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132C1E" w14:textId="64F1D7B9" w:rsidR="00E609DA" w:rsidRPr="00E609DA" w:rsidRDefault="00E609DA" w:rsidP="00E609DA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rFonts w:cs="Arial"/>
                <w:color w:val="000000"/>
                <w:sz w:val="20"/>
                <w:szCs w:val="20"/>
              </w:rPr>
              <w:t xml:space="preserve">CIWM (WAMITAB) Level 1 Award in Practical Cleaning Skills (Trauma Scenes) </w:t>
            </w:r>
          </w:p>
        </w:tc>
      </w:tr>
      <w:tr w:rsidR="00E609DA" w14:paraId="61784179" w14:textId="77777777" w:rsidTr="00EF428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1CD732" w14:textId="2CEDC487" w:rsidR="00E609DA" w:rsidRPr="00E609DA" w:rsidRDefault="00E609DA" w:rsidP="00E609DA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rFonts w:cs="Arial"/>
                <w:color w:val="000000"/>
                <w:sz w:val="20"/>
                <w:szCs w:val="20"/>
              </w:rPr>
              <w:t xml:space="preserve">CIWM (WAMITAB) Level 1 Award in Practical Cleaning Skills (Upholstery) </w:t>
            </w:r>
          </w:p>
        </w:tc>
      </w:tr>
      <w:tr w:rsidR="00E609DA" w14:paraId="613E2BEE" w14:textId="77777777" w:rsidTr="00EF428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74B485" w14:textId="38992D3C" w:rsidR="00E609DA" w:rsidRPr="00E609DA" w:rsidRDefault="00E609DA" w:rsidP="00E609DA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rFonts w:cs="Arial"/>
                <w:color w:val="000000"/>
                <w:sz w:val="20"/>
                <w:szCs w:val="20"/>
              </w:rPr>
              <w:t>CIWM (WAMITAB) Level 1 Award in Practical Cleaning Skills (Using Machinery for Hard Floors)</w:t>
            </w:r>
          </w:p>
        </w:tc>
      </w:tr>
      <w:tr w:rsidR="00E609DA" w14:paraId="0543829D" w14:textId="77777777" w:rsidTr="00EF428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282C98" w14:textId="6769277E" w:rsidR="00E609DA" w:rsidRPr="00E609DA" w:rsidRDefault="00E609DA" w:rsidP="00E609DA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rFonts w:cs="Arial"/>
                <w:color w:val="000000"/>
                <w:sz w:val="20"/>
                <w:szCs w:val="20"/>
              </w:rPr>
              <w:t>CIWM (WAMITAB) Level 1 Award in Practical Cleaning Skills (Washrooms)</w:t>
            </w:r>
          </w:p>
        </w:tc>
      </w:tr>
      <w:tr w:rsidR="00E609DA" w14:paraId="4CF7ED3F" w14:textId="77777777" w:rsidTr="00EF428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F667C7" w14:textId="481CFEAA" w:rsidR="00E609DA" w:rsidRPr="00E609DA" w:rsidRDefault="00E609DA" w:rsidP="00E609DA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rFonts w:cs="Arial"/>
                <w:color w:val="000000"/>
                <w:sz w:val="20"/>
                <w:szCs w:val="20"/>
              </w:rPr>
              <w:t xml:space="preserve">CIWM (WAMITAB) Level 1 Award in Practical Cleaning Skills (Animal Pest Contamination) </w:t>
            </w:r>
          </w:p>
        </w:tc>
      </w:tr>
      <w:tr w:rsidR="00E609DA" w14:paraId="0E4F97B1" w14:textId="77777777" w:rsidTr="00EF428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556D51" w14:textId="1B629D32" w:rsidR="00E609DA" w:rsidRPr="00E609DA" w:rsidRDefault="00E609DA" w:rsidP="00E609DA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rFonts w:cs="Arial"/>
                <w:color w:val="000000"/>
                <w:sz w:val="20"/>
                <w:szCs w:val="20"/>
              </w:rPr>
              <w:t>CIWM (WAMITAB) Level 1 Award in Practical Cleaning Skills (Bathrooms)</w:t>
            </w:r>
          </w:p>
        </w:tc>
      </w:tr>
      <w:tr w:rsidR="00E609DA" w14:paraId="7437982F" w14:textId="77777777" w:rsidTr="00EF428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7B1DEC" w14:textId="31354E0C" w:rsidR="00E609DA" w:rsidRPr="00E609DA" w:rsidRDefault="00E609DA" w:rsidP="00E609DA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rFonts w:cs="Arial"/>
                <w:color w:val="000000"/>
                <w:sz w:val="20"/>
                <w:szCs w:val="20"/>
              </w:rPr>
              <w:t xml:space="preserve">CIWM (WAMITAB) Level 1 Award in Practical Cleaning Skills (Biohazard Areas) </w:t>
            </w:r>
          </w:p>
        </w:tc>
      </w:tr>
      <w:tr w:rsidR="00E609DA" w14:paraId="1D33544D" w14:textId="77777777" w:rsidTr="00FB33C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D63EC9" w14:textId="7A837F15" w:rsidR="00E609DA" w:rsidRPr="00E609DA" w:rsidRDefault="00E609DA" w:rsidP="00E609DA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rFonts w:cs="Arial"/>
                <w:color w:val="000000"/>
                <w:sz w:val="20"/>
                <w:szCs w:val="20"/>
              </w:rPr>
              <w:t>CIWM (WAMITAB) Level 1 Award in Reuse and Refurbishment</w:t>
            </w:r>
          </w:p>
        </w:tc>
      </w:tr>
      <w:tr w:rsidR="00E609DA" w14:paraId="0DD4A1B7" w14:textId="77777777" w:rsidTr="00FB33C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35D90D" w14:textId="5E198A27" w:rsidR="00E609DA" w:rsidRPr="00E609DA" w:rsidRDefault="00E609DA" w:rsidP="00E609DA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rFonts w:cs="Arial"/>
                <w:color w:val="000000"/>
                <w:sz w:val="20"/>
                <w:szCs w:val="20"/>
              </w:rPr>
              <w:lastRenderedPageBreak/>
              <w:t>CIWM (WAMITAB) Level 1 Award in Waste and Recycling</w:t>
            </w:r>
          </w:p>
        </w:tc>
      </w:tr>
      <w:tr w:rsidR="00E609DA" w14:paraId="640B8AB7" w14:textId="77777777" w:rsidTr="00FB33CA">
        <w:trPr>
          <w:trHeight w:val="1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4CA2BA" w14:textId="29151C99" w:rsidR="00E609DA" w:rsidRPr="00E609DA" w:rsidRDefault="00E609DA" w:rsidP="00E609DA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E609DA">
              <w:rPr>
                <w:rFonts w:cs="Arial"/>
                <w:color w:val="000000"/>
                <w:sz w:val="20"/>
                <w:szCs w:val="20"/>
              </w:rPr>
              <w:t xml:space="preserve">CIWM (WAMITAB) Level 1 Diploma in Recycling Activities </w:t>
            </w:r>
          </w:p>
        </w:tc>
      </w:tr>
      <w:tr w:rsidR="00E609DA" w14:paraId="6ED54F9D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87CD21" w14:textId="28488037" w:rsidR="00E609DA" w:rsidRPr="00F8092A" w:rsidRDefault="00F8092A" w:rsidP="00F8092A">
            <w:pPr>
              <w:spacing w:after="0"/>
              <w:rPr>
                <w:rFonts w:cs="Arial"/>
                <w:color w:val="000000"/>
                <w:sz w:val="16"/>
                <w:szCs w:val="16"/>
              </w:rPr>
            </w:pPr>
            <w:r w:rsidRPr="00F8092A">
              <w:rPr>
                <w:rFonts w:cs="Arial"/>
                <w:color w:val="000000"/>
                <w:sz w:val="20"/>
                <w:szCs w:val="20"/>
              </w:rPr>
              <w:t>CIWM (WAMITAB) Level 2 Award in Cleaning Principles</w:t>
            </w:r>
          </w:p>
        </w:tc>
      </w:tr>
      <w:tr w:rsidR="00F8092A" w14:paraId="11482209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FD523A" w14:textId="38636C8F" w:rsidR="00F8092A" w:rsidRPr="00E609DA" w:rsidRDefault="00F8092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F8092A">
              <w:rPr>
                <w:sz w:val="20"/>
                <w:szCs w:val="20"/>
              </w:rPr>
              <w:t>CIWM (WAMITAB) Level 2 Award in Practical Reuse and Refurbishment</w:t>
            </w:r>
          </w:p>
        </w:tc>
      </w:tr>
      <w:tr w:rsidR="00E609DA" w14:paraId="54DFABBB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C3811" w14:textId="26785236" w:rsidR="00E609DA" w:rsidRPr="00E609DA" w:rsidRDefault="00F8092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F8092A">
              <w:rPr>
                <w:sz w:val="20"/>
                <w:szCs w:val="20"/>
              </w:rPr>
              <w:t>CIWM (WAMITAB) Level 2 Certificate for Sustainable Waste Management Operative</w:t>
            </w:r>
          </w:p>
        </w:tc>
      </w:tr>
      <w:tr w:rsidR="00E609DA" w14:paraId="41A4C5EE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EA033" w14:textId="27F6E5C5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</w:t>
            </w:r>
            <w:r w:rsidRPr="00F8092A">
              <w:rPr>
                <w:sz w:val="20"/>
                <w:szCs w:val="20"/>
              </w:rPr>
              <w:t>WAMITAB</w:t>
            </w:r>
            <w:r w:rsidR="00F8092A">
              <w:rPr>
                <w:sz w:val="20"/>
                <w:szCs w:val="20"/>
              </w:rPr>
              <w:t>)</w:t>
            </w:r>
            <w:r w:rsidRPr="00F8092A">
              <w:rPr>
                <w:sz w:val="20"/>
                <w:szCs w:val="20"/>
              </w:rPr>
              <w:t xml:space="preserve"> Level 2 Certificate for Waste and Resource Management Operative</w:t>
            </w:r>
          </w:p>
        </w:tc>
      </w:tr>
      <w:tr w:rsidR="00F8092A" w14:paraId="6D39EE78" w14:textId="77777777" w:rsidTr="00342D6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439863" w14:textId="7EA6F911" w:rsidR="00F8092A" w:rsidRPr="00F8092A" w:rsidRDefault="00F8092A" w:rsidP="00F8092A">
            <w:pPr>
              <w:spacing w:after="0" w:line="240" w:lineRule="auto"/>
              <w:rPr>
                <w:sz w:val="20"/>
                <w:szCs w:val="20"/>
              </w:rPr>
            </w:pPr>
            <w:r w:rsidRPr="00F8092A">
              <w:rPr>
                <w:rFonts w:cs="Arial"/>
                <w:color w:val="000000"/>
                <w:sz w:val="20"/>
                <w:szCs w:val="20"/>
              </w:rPr>
              <w:t>CIWM (WAMITAB) Level 2 Certificate in Cleaning and Support Services</w:t>
            </w:r>
          </w:p>
        </w:tc>
      </w:tr>
      <w:tr w:rsidR="00F8092A" w14:paraId="279B73F6" w14:textId="77777777" w:rsidTr="00342D6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7E6FFF" w14:textId="39361D7E" w:rsidR="00F8092A" w:rsidRPr="00F8092A" w:rsidRDefault="00F8092A" w:rsidP="00F8092A">
            <w:pPr>
              <w:spacing w:after="0" w:line="240" w:lineRule="auto"/>
              <w:rPr>
                <w:sz w:val="20"/>
                <w:szCs w:val="20"/>
              </w:rPr>
            </w:pPr>
            <w:r w:rsidRPr="00F8092A">
              <w:rPr>
                <w:rFonts w:cs="Arial"/>
                <w:color w:val="000000"/>
                <w:sz w:val="20"/>
                <w:szCs w:val="20"/>
              </w:rPr>
              <w:t>CIWM (WAMITAB) Level 2 Certificate in Cleaning Principles</w:t>
            </w:r>
          </w:p>
        </w:tc>
      </w:tr>
      <w:tr w:rsidR="00E609DA" w14:paraId="49AFB07A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106998" w14:textId="28C825C3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</w:t>
            </w:r>
            <w:r w:rsidRPr="00E609DA">
              <w:rPr>
                <w:sz w:val="20"/>
                <w:szCs w:val="20"/>
              </w:rPr>
              <w:t>WAMITAB</w:t>
            </w:r>
            <w:r w:rsidR="00F8092A">
              <w:rPr>
                <w:sz w:val="20"/>
                <w:szCs w:val="20"/>
              </w:rPr>
              <w:t>)</w:t>
            </w:r>
            <w:r w:rsidRPr="00E609DA">
              <w:rPr>
                <w:sz w:val="20"/>
                <w:szCs w:val="20"/>
              </w:rPr>
              <w:t xml:space="preserve"> Level 2 Certificate in Principles of Sustainable Resource Management</w:t>
            </w:r>
          </w:p>
        </w:tc>
      </w:tr>
      <w:tr w:rsidR="00E609DA" w14:paraId="770A0123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12245D" w14:textId="1B2FC048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</w:t>
            </w:r>
            <w:r w:rsidRPr="00E609DA">
              <w:rPr>
                <w:sz w:val="20"/>
                <w:szCs w:val="20"/>
              </w:rPr>
              <w:t>WAMITAB</w:t>
            </w:r>
            <w:r w:rsidR="00F8092A">
              <w:rPr>
                <w:sz w:val="20"/>
                <w:szCs w:val="20"/>
              </w:rPr>
              <w:t>)</w:t>
            </w:r>
            <w:r w:rsidRPr="00E609DA">
              <w:rPr>
                <w:sz w:val="20"/>
                <w:szCs w:val="20"/>
              </w:rPr>
              <w:t xml:space="preserve"> Level 2 Diploma for Sustainable Recycling Activities</w:t>
            </w:r>
          </w:p>
        </w:tc>
      </w:tr>
      <w:tr w:rsidR="00E609DA" w14:paraId="3DF59F9F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DA9792" w14:textId="2F29B55F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</w:t>
            </w:r>
            <w:r w:rsidRPr="00E609DA">
              <w:rPr>
                <w:sz w:val="20"/>
                <w:szCs w:val="20"/>
              </w:rPr>
              <w:t>WAMITAB</w:t>
            </w:r>
            <w:r w:rsidR="00F8092A">
              <w:rPr>
                <w:sz w:val="20"/>
                <w:szCs w:val="20"/>
              </w:rPr>
              <w:t>)</w:t>
            </w:r>
            <w:r w:rsidRPr="00E609DA">
              <w:rPr>
                <w:sz w:val="20"/>
                <w:szCs w:val="20"/>
              </w:rPr>
              <w:t xml:space="preserve"> Level 2 Diploma for Sustainable Waste Management Operative (Waste Site Operative)</w:t>
            </w:r>
          </w:p>
        </w:tc>
      </w:tr>
      <w:tr w:rsidR="00E609DA" w14:paraId="02EF1D53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F9599A" w14:textId="6E1FBF99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</w:t>
            </w:r>
            <w:r w:rsidRPr="00E609DA">
              <w:rPr>
                <w:sz w:val="20"/>
                <w:szCs w:val="20"/>
              </w:rPr>
              <w:t>WAMITAB</w:t>
            </w:r>
            <w:r w:rsidR="00F8092A">
              <w:rPr>
                <w:sz w:val="20"/>
                <w:szCs w:val="20"/>
              </w:rPr>
              <w:t>)</w:t>
            </w:r>
            <w:r w:rsidRPr="00E609DA">
              <w:rPr>
                <w:sz w:val="20"/>
                <w:szCs w:val="20"/>
              </w:rPr>
              <w:t xml:space="preserve"> Level 2 Diploma for Sustainable Waste Management Operative (Team Leader)</w:t>
            </w:r>
          </w:p>
        </w:tc>
      </w:tr>
      <w:tr w:rsidR="00E609DA" w14:paraId="276E905D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44AB5B" w14:textId="390B3735" w:rsidR="00E609DA" w:rsidRPr="00E609DA" w:rsidRDefault="00F8092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F8092A">
              <w:rPr>
                <w:sz w:val="20"/>
                <w:szCs w:val="20"/>
              </w:rPr>
              <w:t>CIWM (WAMITAB) Level 3 Award in Health and Safety Supervision for Resource and Waste Management Sector</w:t>
            </w:r>
          </w:p>
        </w:tc>
      </w:tr>
      <w:tr w:rsidR="00E609DA" w14:paraId="70768798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A50325" w14:textId="2FC6F546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</w:t>
            </w:r>
            <w:r w:rsidRPr="00E609DA">
              <w:rPr>
                <w:sz w:val="20"/>
                <w:szCs w:val="20"/>
              </w:rPr>
              <w:t>WAMITAB</w:t>
            </w:r>
            <w:r w:rsidR="00F8092A">
              <w:rPr>
                <w:sz w:val="20"/>
                <w:szCs w:val="20"/>
              </w:rPr>
              <w:t>)</w:t>
            </w:r>
            <w:r w:rsidRPr="00E609DA">
              <w:rPr>
                <w:sz w:val="20"/>
                <w:szCs w:val="20"/>
              </w:rPr>
              <w:t xml:space="preserve"> Level 3 Certificate in Principles of Sustainable Resource Management</w:t>
            </w:r>
          </w:p>
        </w:tc>
      </w:tr>
      <w:tr w:rsidR="00E609DA" w14:paraId="49DDBEF8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CB44E" w14:textId="039BF651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</w:t>
            </w:r>
            <w:r w:rsidRPr="00E609DA">
              <w:rPr>
                <w:sz w:val="20"/>
                <w:szCs w:val="20"/>
              </w:rPr>
              <w:t>WAMITAB</w:t>
            </w:r>
            <w:r w:rsidR="00F8092A">
              <w:rPr>
                <w:sz w:val="20"/>
                <w:szCs w:val="20"/>
              </w:rPr>
              <w:t>)</w:t>
            </w:r>
            <w:r w:rsidRPr="00E609DA">
              <w:rPr>
                <w:sz w:val="20"/>
                <w:szCs w:val="20"/>
              </w:rPr>
              <w:t xml:space="preserve"> Level 3 Diploma for Sustainable Recycling Activities (Supervisory)</w:t>
            </w:r>
          </w:p>
        </w:tc>
      </w:tr>
      <w:tr w:rsidR="00E609DA" w14:paraId="61363016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F4177E" w14:textId="4ABAFE82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</w:t>
            </w:r>
            <w:r w:rsidR="00F8092A" w:rsidRPr="00E609DA">
              <w:rPr>
                <w:sz w:val="20"/>
                <w:szCs w:val="20"/>
              </w:rPr>
              <w:t>WAMITAB</w:t>
            </w:r>
            <w:r w:rsidR="00F8092A">
              <w:rPr>
                <w:sz w:val="20"/>
                <w:szCs w:val="20"/>
              </w:rPr>
              <w:t>)</w:t>
            </w:r>
            <w:r w:rsidR="00F8092A" w:rsidRPr="00E609DA">
              <w:rPr>
                <w:sz w:val="20"/>
                <w:szCs w:val="20"/>
              </w:rPr>
              <w:t xml:space="preserve"> </w:t>
            </w:r>
            <w:r w:rsidRPr="00E609DA">
              <w:rPr>
                <w:sz w:val="20"/>
                <w:szCs w:val="20"/>
              </w:rPr>
              <w:t xml:space="preserve"> Level 3 Diploma for Waste Supervisor</w:t>
            </w:r>
          </w:p>
        </w:tc>
      </w:tr>
      <w:tr w:rsidR="00E609DA" w14:paraId="7DA5D9F7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DFAABC" w14:textId="7EF76A84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</w:t>
            </w:r>
            <w:r w:rsidR="00F8092A" w:rsidRPr="00E609DA">
              <w:rPr>
                <w:sz w:val="20"/>
                <w:szCs w:val="20"/>
              </w:rPr>
              <w:t>WAMITAB</w:t>
            </w:r>
            <w:r w:rsidR="00F8092A">
              <w:rPr>
                <w:sz w:val="20"/>
                <w:szCs w:val="20"/>
              </w:rPr>
              <w:t>)</w:t>
            </w:r>
            <w:r w:rsidR="00F8092A" w:rsidRPr="00E609DA">
              <w:rPr>
                <w:sz w:val="20"/>
                <w:szCs w:val="20"/>
              </w:rPr>
              <w:t xml:space="preserve"> </w:t>
            </w:r>
            <w:r w:rsidRPr="00E609DA">
              <w:rPr>
                <w:sz w:val="20"/>
                <w:szCs w:val="20"/>
              </w:rPr>
              <w:t xml:space="preserve"> Level 4 Certificate in Waste and Resource Management</w:t>
            </w:r>
          </w:p>
        </w:tc>
      </w:tr>
      <w:tr w:rsidR="00E609DA" w14:paraId="6856D947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A7D9AE" w14:textId="43804596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</w:t>
            </w:r>
            <w:r w:rsidR="00F8092A" w:rsidRPr="00E609DA">
              <w:rPr>
                <w:sz w:val="20"/>
                <w:szCs w:val="20"/>
              </w:rPr>
              <w:t>WAMITAB</w:t>
            </w:r>
            <w:r w:rsidR="00F8092A">
              <w:rPr>
                <w:sz w:val="20"/>
                <w:szCs w:val="20"/>
              </w:rPr>
              <w:t>)</w:t>
            </w:r>
            <w:r w:rsidR="00F8092A" w:rsidRPr="00E609DA">
              <w:rPr>
                <w:sz w:val="20"/>
                <w:szCs w:val="20"/>
              </w:rPr>
              <w:t xml:space="preserve"> </w:t>
            </w:r>
            <w:r w:rsidRPr="00E609DA">
              <w:rPr>
                <w:sz w:val="20"/>
                <w:szCs w:val="20"/>
              </w:rPr>
              <w:t xml:space="preserve"> Level 4 Diploma in Systems and Operations Management</w:t>
            </w:r>
          </w:p>
        </w:tc>
      </w:tr>
      <w:tr w:rsidR="00E609DA" w14:paraId="3E20C2B3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994CB6" w14:textId="6198905D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</w:t>
            </w:r>
            <w:r w:rsidR="00F8092A" w:rsidRPr="00E609DA">
              <w:rPr>
                <w:sz w:val="20"/>
                <w:szCs w:val="20"/>
              </w:rPr>
              <w:t>WAMITAB</w:t>
            </w:r>
            <w:r w:rsidR="00F8092A">
              <w:rPr>
                <w:sz w:val="20"/>
                <w:szCs w:val="20"/>
              </w:rPr>
              <w:t>)</w:t>
            </w:r>
            <w:r w:rsidR="00F8092A" w:rsidRPr="00E609DA">
              <w:rPr>
                <w:sz w:val="20"/>
                <w:szCs w:val="20"/>
              </w:rPr>
              <w:t xml:space="preserve"> </w:t>
            </w:r>
            <w:r w:rsidRPr="00E609DA">
              <w:rPr>
                <w:sz w:val="20"/>
                <w:szCs w:val="20"/>
              </w:rPr>
              <w:t xml:space="preserve"> Level 4 High Risk Operator Competence for Closed Landfill</w:t>
            </w:r>
          </w:p>
        </w:tc>
      </w:tr>
      <w:tr w:rsidR="00E609DA" w14:paraId="11D83B66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DA2C0A" w14:textId="2089E3E7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</w:t>
            </w:r>
            <w:r w:rsidR="00F8092A" w:rsidRPr="00E609DA">
              <w:rPr>
                <w:sz w:val="20"/>
                <w:szCs w:val="20"/>
              </w:rPr>
              <w:t>WAMITAB</w:t>
            </w:r>
            <w:r w:rsidR="00F8092A">
              <w:rPr>
                <w:sz w:val="20"/>
                <w:szCs w:val="20"/>
              </w:rPr>
              <w:t>)</w:t>
            </w:r>
            <w:r w:rsidR="00F8092A" w:rsidRPr="00E609DA">
              <w:rPr>
                <w:sz w:val="20"/>
                <w:szCs w:val="20"/>
              </w:rPr>
              <w:t xml:space="preserve"> </w:t>
            </w:r>
            <w:r w:rsidRPr="00E609DA">
              <w:rPr>
                <w:sz w:val="20"/>
                <w:szCs w:val="20"/>
              </w:rPr>
              <w:t xml:space="preserve"> Level 4 High Risk Operator Competence for Managing Hazardous Open Landfill</w:t>
            </w:r>
          </w:p>
        </w:tc>
      </w:tr>
      <w:tr w:rsidR="00E609DA" w14:paraId="4A590BED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6B81A3" w14:textId="77777777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>CIWM WAMITAB Level 4 High Risk Operator Competence for Managing Non-Hazardous Open Landfill</w:t>
            </w:r>
          </w:p>
        </w:tc>
      </w:tr>
      <w:tr w:rsidR="00E609DA" w14:paraId="7D510112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2B6866" w14:textId="3A6E36DC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</w:t>
            </w:r>
            <w:r w:rsidR="00F8092A" w:rsidRPr="00E609DA">
              <w:rPr>
                <w:sz w:val="20"/>
                <w:szCs w:val="20"/>
              </w:rPr>
              <w:t>WAMITAB</w:t>
            </w:r>
            <w:r w:rsidR="00F8092A">
              <w:rPr>
                <w:sz w:val="20"/>
                <w:szCs w:val="20"/>
              </w:rPr>
              <w:t>)</w:t>
            </w:r>
            <w:r w:rsidR="00F8092A" w:rsidRPr="00E609DA">
              <w:rPr>
                <w:sz w:val="20"/>
                <w:szCs w:val="20"/>
              </w:rPr>
              <w:t xml:space="preserve"> </w:t>
            </w:r>
            <w:r w:rsidRPr="00E609DA">
              <w:rPr>
                <w:sz w:val="20"/>
                <w:szCs w:val="20"/>
              </w:rPr>
              <w:t xml:space="preserve"> Level 4 High Risk Operator Competence for Managing Physical and Chemical Treatment of Hazardous Waste</w:t>
            </w:r>
          </w:p>
        </w:tc>
      </w:tr>
      <w:tr w:rsidR="00E609DA" w14:paraId="330D7B76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A2FE96" w14:textId="4F49E860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</w:t>
            </w:r>
            <w:r w:rsidR="00F8092A" w:rsidRPr="00E609DA">
              <w:rPr>
                <w:sz w:val="20"/>
                <w:szCs w:val="20"/>
              </w:rPr>
              <w:t>WAMITAB</w:t>
            </w:r>
            <w:r w:rsidR="00F8092A">
              <w:rPr>
                <w:sz w:val="20"/>
                <w:szCs w:val="20"/>
              </w:rPr>
              <w:t>)</w:t>
            </w:r>
            <w:r w:rsidR="00F8092A" w:rsidRPr="00E609DA">
              <w:rPr>
                <w:sz w:val="20"/>
                <w:szCs w:val="20"/>
              </w:rPr>
              <w:t xml:space="preserve"> </w:t>
            </w:r>
            <w:r w:rsidRPr="00E609DA">
              <w:rPr>
                <w:sz w:val="20"/>
                <w:szCs w:val="20"/>
              </w:rPr>
              <w:t xml:space="preserve"> Level 4 High Risk Operator Competence for Managing Thermal Treatment of Hazardous Waste</w:t>
            </w:r>
          </w:p>
        </w:tc>
      </w:tr>
      <w:tr w:rsidR="00E609DA" w14:paraId="4B8C0FA9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635D6" w14:textId="68557160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</w:t>
            </w:r>
            <w:r w:rsidR="00F8092A" w:rsidRPr="00E609DA">
              <w:rPr>
                <w:sz w:val="20"/>
                <w:szCs w:val="20"/>
              </w:rPr>
              <w:t>WAMITAB</w:t>
            </w:r>
            <w:r w:rsidR="00F8092A">
              <w:rPr>
                <w:sz w:val="20"/>
                <w:szCs w:val="20"/>
              </w:rPr>
              <w:t>)</w:t>
            </w:r>
            <w:r w:rsidR="00F8092A" w:rsidRPr="00E609DA">
              <w:rPr>
                <w:sz w:val="20"/>
                <w:szCs w:val="20"/>
              </w:rPr>
              <w:t xml:space="preserve"> </w:t>
            </w:r>
            <w:r w:rsidRPr="00E609DA">
              <w:rPr>
                <w:sz w:val="20"/>
                <w:szCs w:val="20"/>
              </w:rPr>
              <w:t xml:space="preserve"> Level 4 High Risk Operator Competence for Managing Transfer of Hazardous Waste</w:t>
            </w:r>
          </w:p>
        </w:tc>
      </w:tr>
      <w:tr w:rsidR="00E609DA" w14:paraId="09CCE512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4193B8" w14:textId="4F71AC64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</w:t>
            </w:r>
            <w:r w:rsidR="00F8092A" w:rsidRPr="00E609DA">
              <w:rPr>
                <w:sz w:val="20"/>
                <w:szCs w:val="20"/>
              </w:rPr>
              <w:t>WAMITAB</w:t>
            </w:r>
            <w:r w:rsidR="00F8092A">
              <w:rPr>
                <w:sz w:val="20"/>
                <w:szCs w:val="20"/>
              </w:rPr>
              <w:t>)</w:t>
            </w:r>
            <w:r w:rsidR="00F8092A" w:rsidRPr="00E609DA">
              <w:rPr>
                <w:sz w:val="20"/>
                <w:szCs w:val="20"/>
              </w:rPr>
              <w:t xml:space="preserve"> </w:t>
            </w:r>
            <w:r w:rsidRPr="00E609DA">
              <w:rPr>
                <w:sz w:val="20"/>
                <w:szCs w:val="20"/>
              </w:rPr>
              <w:t xml:space="preserve"> Level 4 Low Risk Operator Competence for Construction Waste</w:t>
            </w:r>
          </w:p>
        </w:tc>
      </w:tr>
      <w:tr w:rsidR="00E609DA" w14:paraId="0A4FEAEA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7C943F" w14:textId="36A8C7DD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</w:t>
            </w:r>
            <w:r w:rsidR="00F8092A" w:rsidRPr="00E609DA">
              <w:rPr>
                <w:sz w:val="20"/>
                <w:szCs w:val="20"/>
              </w:rPr>
              <w:t>WAMITAB</w:t>
            </w:r>
            <w:r w:rsidR="00F8092A">
              <w:rPr>
                <w:sz w:val="20"/>
                <w:szCs w:val="20"/>
              </w:rPr>
              <w:t>)</w:t>
            </w:r>
            <w:r w:rsidR="00F8092A" w:rsidRPr="00E609DA">
              <w:rPr>
                <w:sz w:val="20"/>
                <w:szCs w:val="20"/>
              </w:rPr>
              <w:t xml:space="preserve"> </w:t>
            </w:r>
            <w:r w:rsidRPr="00E609DA">
              <w:rPr>
                <w:sz w:val="20"/>
                <w:szCs w:val="20"/>
              </w:rPr>
              <w:t xml:space="preserve"> Level 4 Low Risk Operator Competence for Inert Physical Treatment</w:t>
            </w:r>
          </w:p>
        </w:tc>
      </w:tr>
      <w:tr w:rsidR="00E609DA" w14:paraId="40DBB72D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F3C510" w14:textId="490196F5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</w:t>
            </w:r>
            <w:r w:rsidR="00F8092A" w:rsidRPr="00E609DA">
              <w:rPr>
                <w:sz w:val="20"/>
                <w:szCs w:val="20"/>
              </w:rPr>
              <w:t>WAMITAB</w:t>
            </w:r>
            <w:r w:rsidR="00F8092A">
              <w:rPr>
                <w:sz w:val="20"/>
                <w:szCs w:val="20"/>
              </w:rPr>
              <w:t>)</w:t>
            </w:r>
            <w:r w:rsidR="00F8092A" w:rsidRPr="00E609DA">
              <w:rPr>
                <w:sz w:val="20"/>
                <w:szCs w:val="20"/>
              </w:rPr>
              <w:t xml:space="preserve"> </w:t>
            </w:r>
            <w:r w:rsidRPr="00E609DA">
              <w:rPr>
                <w:sz w:val="20"/>
                <w:szCs w:val="20"/>
              </w:rPr>
              <w:t xml:space="preserve"> Level 4 Low Risk Operator Competence for Inert Storage and Transfer</w:t>
            </w:r>
          </w:p>
        </w:tc>
      </w:tr>
      <w:tr w:rsidR="00E609DA" w14:paraId="058B082C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F144F" w14:textId="3E4394E2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</w:t>
            </w:r>
            <w:r w:rsidR="00F8092A" w:rsidRPr="00E609DA">
              <w:rPr>
                <w:sz w:val="20"/>
                <w:szCs w:val="20"/>
              </w:rPr>
              <w:t>WAMITAB</w:t>
            </w:r>
            <w:r w:rsidR="00F8092A">
              <w:rPr>
                <w:sz w:val="20"/>
                <w:szCs w:val="20"/>
              </w:rPr>
              <w:t>)</w:t>
            </w:r>
            <w:r w:rsidR="00F8092A" w:rsidRPr="00E609DA">
              <w:rPr>
                <w:sz w:val="20"/>
                <w:szCs w:val="20"/>
              </w:rPr>
              <w:t xml:space="preserve"> </w:t>
            </w:r>
            <w:r w:rsidRPr="00E609DA">
              <w:rPr>
                <w:sz w:val="20"/>
                <w:szCs w:val="20"/>
              </w:rPr>
              <w:t xml:space="preserve"> Level 4 Low Risk Operator Competence for Non-Hazardous Treatment to Produce Soil</w:t>
            </w:r>
          </w:p>
        </w:tc>
      </w:tr>
      <w:tr w:rsidR="00E609DA" w14:paraId="477ECE94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C541EC" w14:textId="1EFF8EB5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lastRenderedPageBreak/>
              <w:t xml:space="preserve">CIWM </w:t>
            </w:r>
            <w:r w:rsidR="00F8092A">
              <w:rPr>
                <w:sz w:val="20"/>
                <w:szCs w:val="20"/>
              </w:rPr>
              <w:t>(</w:t>
            </w:r>
            <w:r w:rsidR="00F8092A" w:rsidRPr="00E609DA">
              <w:rPr>
                <w:sz w:val="20"/>
                <w:szCs w:val="20"/>
              </w:rPr>
              <w:t>WAMITAB</w:t>
            </w:r>
            <w:r w:rsidR="00F8092A">
              <w:rPr>
                <w:sz w:val="20"/>
                <w:szCs w:val="20"/>
              </w:rPr>
              <w:t>)</w:t>
            </w:r>
            <w:r w:rsidR="00F8092A" w:rsidRPr="00E609DA">
              <w:rPr>
                <w:sz w:val="20"/>
                <w:szCs w:val="20"/>
              </w:rPr>
              <w:t xml:space="preserve"> </w:t>
            </w:r>
            <w:r w:rsidRPr="00E609DA">
              <w:rPr>
                <w:sz w:val="20"/>
                <w:szCs w:val="20"/>
              </w:rPr>
              <w:t xml:space="preserve"> Level 4 Low Risk Operator Competence for Non-Hazardous Waste Transfer and Storage</w:t>
            </w:r>
          </w:p>
        </w:tc>
      </w:tr>
      <w:tr w:rsidR="00E609DA" w14:paraId="1E05E40B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7E76B" w14:textId="56EB87A3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</w:t>
            </w:r>
            <w:r w:rsidR="00F8092A" w:rsidRPr="00E609DA">
              <w:rPr>
                <w:sz w:val="20"/>
                <w:szCs w:val="20"/>
              </w:rPr>
              <w:t>WAMITAB</w:t>
            </w:r>
            <w:r w:rsidR="00F8092A">
              <w:rPr>
                <w:sz w:val="20"/>
                <w:szCs w:val="20"/>
              </w:rPr>
              <w:t>)</w:t>
            </w:r>
            <w:r w:rsidR="00F8092A" w:rsidRPr="00E609DA">
              <w:rPr>
                <w:sz w:val="20"/>
                <w:szCs w:val="20"/>
              </w:rPr>
              <w:t xml:space="preserve"> </w:t>
            </w:r>
            <w:r w:rsidRPr="00E609DA">
              <w:rPr>
                <w:sz w:val="20"/>
                <w:szCs w:val="20"/>
              </w:rPr>
              <w:t xml:space="preserve"> Level 4 Medium Risk Operator Competence for Anaerobic Digestion</w:t>
            </w:r>
          </w:p>
        </w:tc>
      </w:tr>
      <w:tr w:rsidR="00E609DA" w14:paraId="1803B231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0A2A40" w14:textId="5E480BE4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</w:t>
            </w:r>
            <w:r w:rsidR="00F8092A" w:rsidRPr="00E609DA">
              <w:rPr>
                <w:sz w:val="20"/>
                <w:szCs w:val="20"/>
              </w:rPr>
              <w:t>WAMITAB</w:t>
            </w:r>
            <w:r w:rsidR="00F8092A">
              <w:rPr>
                <w:sz w:val="20"/>
                <w:szCs w:val="20"/>
              </w:rPr>
              <w:t>)</w:t>
            </w:r>
            <w:r w:rsidR="00F8092A" w:rsidRPr="00E609DA">
              <w:rPr>
                <w:sz w:val="20"/>
                <w:szCs w:val="20"/>
              </w:rPr>
              <w:t xml:space="preserve"> </w:t>
            </w:r>
            <w:r w:rsidRPr="00E609DA">
              <w:rPr>
                <w:sz w:val="20"/>
                <w:szCs w:val="20"/>
              </w:rPr>
              <w:t xml:space="preserve"> Level 4 Medium Risk Operator Competence for Closed Inert Landfill</w:t>
            </w:r>
          </w:p>
        </w:tc>
      </w:tr>
      <w:tr w:rsidR="00E609DA" w14:paraId="51D02E3E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7CC94" w14:textId="61C1C5F2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</w:t>
            </w:r>
            <w:r w:rsidR="00F8092A" w:rsidRPr="00E609DA">
              <w:rPr>
                <w:sz w:val="20"/>
                <w:szCs w:val="20"/>
              </w:rPr>
              <w:t>WAMITAB</w:t>
            </w:r>
            <w:r w:rsidR="00F8092A">
              <w:rPr>
                <w:sz w:val="20"/>
                <w:szCs w:val="20"/>
              </w:rPr>
              <w:t>)</w:t>
            </w:r>
            <w:r w:rsidR="00F8092A" w:rsidRPr="00E609DA">
              <w:rPr>
                <w:sz w:val="20"/>
                <w:szCs w:val="20"/>
              </w:rPr>
              <w:t xml:space="preserve"> </w:t>
            </w:r>
            <w:r w:rsidRPr="00E609DA">
              <w:rPr>
                <w:sz w:val="20"/>
                <w:szCs w:val="20"/>
              </w:rPr>
              <w:t xml:space="preserve"> Level 4 Medium Risk Operator Competence for Closed Vessel Composting</w:t>
            </w:r>
          </w:p>
        </w:tc>
      </w:tr>
      <w:tr w:rsidR="00E609DA" w14:paraId="7F3DAD0B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AF09E" w14:textId="147BCA67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(WAMITAB)</w:t>
            </w:r>
            <w:r w:rsidRPr="00E609DA">
              <w:rPr>
                <w:sz w:val="20"/>
                <w:szCs w:val="20"/>
              </w:rPr>
              <w:t xml:space="preserve"> Level 4 Medium Risk Operator Competence for Contaminated Land Remediation</w:t>
            </w:r>
          </w:p>
        </w:tc>
      </w:tr>
      <w:tr w:rsidR="00E609DA" w14:paraId="1FAC33CA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4826B" w14:textId="544DAE41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(WAMITAB)</w:t>
            </w:r>
            <w:r w:rsidRPr="00E609DA">
              <w:rPr>
                <w:sz w:val="20"/>
                <w:szCs w:val="20"/>
              </w:rPr>
              <w:t xml:space="preserve"> Level 4 Medium Risk Operator Competence for Dredgings</w:t>
            </w:r>
          </w:p>
        </w:tc>
      </w:tr>
      <w:tr w:rsidR="00E609DA" w14:paraId="6BADBBF7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4B9C08" w14:textId="2AAC1BBE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(WAMITAB)</w:t>
            </w:r>
            <w:r w:rsidRPr="00E609DA">
              <w:rPr>
                <w:sz w:val="20"/>
                <w:szCs w:val="20"/>
              </w:rPr>
              <w:t xml:space="preserve"> Level 4 Medium Risk Operator Competence for Household Waste Recycling Centres</w:t>
            </w:r>
          </w:p>
        </w:tc>
      </w:tr>
      <w:tr w:rsidR="00E609DA" w14:paraId="39F46736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10E380" w14:textId="505339A1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(WAMITAB)</w:t>
            </w:r>
            <w:r w:rsidRPr="00E609DA">
              <w:rPr>
                <w:sz w:val="20"/>
                <w:szCs w:val="20"/>
              </w:rPr>
              <w:t xml:space="preserve"> Level 4 Medium Risk Operator Competence for Mechanical Biological Treatment</w:t>
            </w:r>
          </w:p>
        </w:tc>
      </w:tr>
      <w:tr w:rsidR="00E609DA" w14:paraId="5927A964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2867EC" w14:textId="0107D90D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(WAMITAB)</w:t>
            </w:r>
            <w:r w:rsidRPr="00E609DA">
              <w:rPr>
                <w:sz w:val="20"/>
                <w:szCs w:val="20"/>
              </w:rPr>
              <w:t xml:space="preserve"> Level 4 Medium Risk Operator Competence for Non-Hazardous Waste Treatment and Transfer</w:t>
            </w:r>
          </w:p>
        </w:tc>
      </w:tr>
      <w:tr w:rsidR="00E609DA" w14:paraId="76B41D15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9A4774" w14:textId="1B46FDC6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(WAMITAB)</w:t>
            </w:r>
            <w:r w:rsidRPr="00E609DA">
              <w:rPr>
                <w:sz w:val="20"/>
                <w:szCs w:val="20"/>
              </w:rPr>
              <w:t xml:space="preserve"> Level 4 Medium Risk Operator Competence for Non-Hazardous Sludge and Land Spreading</w:t>
            </w:r>
          </w:p>
        </w:tc>
      </w:tr>
      <w:tr w:rsidR="00E609DA" w14:paraId="21BE5CC5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C96B4" w14:textId="5E243138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(WAMITAB)</w:t>
            </w:r>
            <w:r w:rsidRPr="00E609DA">
              <w:rPr>
                <w:sz w:val="20"/>
                <w:szCs w:val="20"/>
              </w:rPr>
              <w:t xml:space="preserve"> Level 4 Medium Risk Operator Competence for Non-Hazardous Waste Transfer</w:t>
            </w:r>
          </w:p>
        </w:tc>
      </w:tr>
      <w:tr w:rsidR="00E609DA" w14:paraId="6E9E763A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9C244" w14:textId="4B13E628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(WAMITAB)</w:t>
            </w:r>
            <w:r w:rsidRPr="00E609DA">
              <w:rPr>
                <w:sz w:val="20"/>
                <w:szCs w:val="20"/>
              </w:rPr>
              <w:t xml:space="preserve"> Level 4 Medium Risk Operator Competence for Non-Hazardous Clinical Waste Transfer</w:t>
            </w:r>
          </w:p>
        </w:tc>
      </w:tr>
      <w:tr w:rsidR="00E609DA" w14:paraId="0C513BF9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2A92DE" w14:textId="7CC70148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(WAMITAB)</w:t>
            </w:r>
            <w:r w:rsidRPr="00E609DA">
              <w:rPr>
                <w:sz w:val="20"/>
                <w:szCs w:val="20"/>
              </w:rPr>
              <w:t xml:space="preserve"> Level 4 Medium Risk Operator Competence for Non-Hazardous Clinical Waste Treatment</w:t>
            </w:r>
          </w:p>
        </w:tc>
      </w:tr>
      <w:tr w:rsidR="00E609DA" w14:paraId="12382B98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767376" w14:textId="1BAC9DB5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(WAMITAB)</w:t>
            </w:r>
            <w:r w:rsidRPr="00E609DA">
              <w:rPr>
                <w:sz w:val="20"/>
                <w:szCs w:val="20"/>
              </w:rPr>
              <w:t xml:space="preserve"> Level 4 Medium Risk Operator Competence for Open Inert Landfill</w:t>
            </w:r>
          </w:p>
        </w:tc>
      </w:tr>
      <w:tr w:rsidR="00E609DA" w14:paraId="175B63B1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ED22C4" w14:textId="33772542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(WAMITAB)</w:t>
            </w:r>
            <w:r w:rsidRPr="00E609DA">
              <w:rPr>
                <w:sz w:val="20"/>
                <w:szCs w:val="20"/>
              </w:rPr>
              <w:t xml:space="preserve"> Level 4 Medium Risk Operator Competence for Open Windrow Composting</w:t>
            </w:r>
          </w:p>
        </w:tc>
      </w:tr>
      <w:tr w:rsidR="00E609DA" w14:paraId="76A9B49C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0C3067" w14:textId="47FE8BC7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(WAMITAB)</w:t>
            </w:r>
            <w:r w:rsidRPr="00E609DA">
              <w:rPr>
                <w:sz w:val="20"/>
                <w:szCs w:val="20"/>
              </w:rPr>
              <w:t xml:space="preserve"> Level 4 Medium Risk Operator Competence for Physical Treatment</w:t>
            </w:r>
          </w:p>
        </w:tc>
      </w:tr>
      <w:tr w:rsidR="00E609DA" w14:paraId="1C0D167A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82B2AA" w14:textId="75B19EBF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(WAMITAB)</w:t>
            </w:r>
            <w:r w:rsidRPr="00E609DA">
              <w:rPr>
                <w:sz w:val="20"/>
                <w:szCs w:val="20"/>
              </w:rPr>
              <w:t xml:space="preserve"> Level 4 Medium Risk Operator Competence for Single Waste Stream Open Inert Landfill</w:t>
            </w:r>
          </w:p>
        </w:tc>
      </w:tr>
      <w:tr w:rsidR="00E609DA" w14:paraId="28B9F2B4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3FD51" w14:textId="132B0147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(WAMITAB)</w:t>
            </w:r>
            <w:r w:rsidRPr="00E609DA">
              <w:rPr>
                <w:sz w:val="20"/>
                <w:szCs w:val="20"/>
              </w:rPr>
              <w:t xml:space="preserve"> Level 4 Medium Risk Operator Competence for Storage of Digestate</w:t>
            </w:r>
          </w:p>
        </w:tc>
      </w:tr>
      <w:tr w:rsidR="00E609DA" w14:paraId="312F361E" w14:textId="77777777" w:rsidTr="00E609D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A0BAE9" w14:textId="76585D16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(WAMITAB)</w:t>
            </w:r>
            <w:r w:rsidRPr="00E609DA">
              <w:rPr>
                <w:sz w:val="20"/>
                <w:szCs w:val="20"/>
              </w:rPr>
              <w:t xml:space="preserve"> Level 4 Medium Risk Operator Competence for Storage of Hazardous Waste</w:t>
            </w:r>
          </w:p>
        </w:tc>
      </w:tr>
      <w:tr w:rsidR="00E609DA" w14:paraId="428A5AF8" w14:textId="77777777" w:rsidTr="00E609DA">
        <w:trPr>
          <w:trHeight w:val="1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3BDC96" w14:textId="6646716D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(WAMITAB)</w:t>
            </w:r>
            <w:r w:rsidRPr="00E609DA">
              <w:rPr>
                <w:sz w:val="20"/>
                <w:szCs w:val="20"/>
              </w:rPr>
              <w:t xml:space="preserve"> Level 4 Medium Risk Operator Competence for Storage of Non-Hazardous Wastes</w:t>
            </w:r>
          </w:p>
        </w:tc>
      </w:tr>
      <w:tr w:rsidR="00E609DA" w14:paraId="71172C8C" w14:textId="77777777" w:rsidTr="00E609DA">
        <w:trPr>
          <w:trHeight w:val="1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D0B0B0" w14:textId="6ADFDEA7" w:rsidR="00E609DA" w:rsidRPr="00E609DA" w:rsidRDefault="00E609D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E609DA">
              <w:rPr>
                <w:sz w:val="20"/>
                <w:szCs w:val="20"/>
              </w:rPr>
              <w:t xml:space="preserve">CIWM </w:t>
            </w:r>
            <w:r w:rsidR="00F8092A">
              <w:rPr>
                <w:sz w:val="20"/>
                <w:szCs w:val="20"/>
              </w:rPr>
              <w:t>(WAMITAB)</w:t>
            </w:r>
            <w:r w:rsidRPr="00E609DA">
              <w:rPr>
                <w:sz w:val="20"/>
                <w:szCs w:val="20"/>
              </w:rPr>
              <w:t xml:space="preserve"> Level 4 Operator Competence for Managing Thermal Treatment Facilities</w:t>
            </w:r>
          </w:p>
        </w:tc>
      </w:tr>
      <w:tr w:rsidR="00F8092A" w14:paraId="2B04A779" w14:textId="77777777" w:rsidTr="00E609DA">
        <w:trPr>
          <w:trHeight w:val="1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583C0D" w14:textId="53770EC3" w:rsidR="00F8092A" w:rsidRPr="00E609DA" w:rsidRDefault="00F8092A" w:rsidP="00F755FF">
            <w:pPr>
              <w:spacing w:after="0" w:line="240" w:lineRule="auto"/>
              <w:rPr>
                <w:sz w:val="20"/>
                <w:szCs w:val="20"/>
              </w:rPr>
            </w:pPr>
            <w:r w:rsidRPr="00F8092A">
              <w:rPr>
                <w:sz w:val="20"/>
                <w:szCs w:val="20"/>
              </w:rPr>
              <w:t>CIWM (WAMITAB) Level 5 Certificate for Healthcare Waste Manager at a Healthcare Facility</w:t>
            </w:r>
          </w:p>
        </w:tc>
      </w:tr>
    </w:tbl>
    <w:p w14:paraId="6B94BDC6" w14:textId="77777777" w:rsidR="00E609DA" w:rsidRPr="00E609DA" w:rsidRDefault="00E609DA" w:rsidP="00E609DA">
      <w:pPr>
        <w:rPr>
          <w:rStyle w:val="Strong"/>
          <w:b w:val="0"/>
          <w:bCs w:val="0"/>
        </w:rPr>
      </w:pPr>
    </w:p>
    <w:sectPr w:rsidR="00E609DA" w:rsidRPr="00E609DA" w:rsidSect="00500C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37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FF7DF" w14:textId="77777777" w:rsidR="003F4B5A" w:rsidRDefault="003F4B5A" w:rsidP="00500CC3">
      <w:pPr>
        <w:spacing w:after="0" w:line="240" w:lineRule="auto"/>
      </w:pPr>
      <w:r>
        <w:separator/>
      </w:r>
    </w:p>
  </w:endnote>
  <w:endnote w:type="continuationSeparator" w:id="0">
    <w:p w14:paraId="68786655" w14:textId="77777777" w:rsidR="003F4B5A" w:rsidRDefault="003F4B5A" w:rsidP="00500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6C8AE" w14:textId="77777777" w:rsidR="00F8092A" w:rsidRDefault="00F809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9983F" w14:textId="77777777" w:rsidR="00774214" w:rsidRDefault="004F3390">
    <w:pPr>
      <w:pStyle w:val="Footer"/>
    </w:pPr>
    <w:r>
      <w:rPr>
        <w:noProof/>
      </w:rPr>
      <w:drawing>
        <wp:anchor distT="0" distB="0" distL="114300" distR="114300" simplePos="0" relativeHeight="251664384" behindDoc="0" locked="0" layoutInCell="1" allowOverlap="1" wp14:anchorId="25D2D5DD" wp14:editId="2463438C">
          <wp:simplePos x="0" y="0"/>
          <wp:positionH relativeFrom="column">
            <wp:posOffset>3354070</wp:posOffset>
          </wp:positionH>
          <wp:positionV relativeFrom="paragraph">
            <wp:posOffset>149225</wp:posOffset>
          </wp:positionV>
          <wp:extent cx="81280" cy="55245"/>
          <wp:effectExtent l="0" t="0" r="0" b="0"/>
          <wp:wrapSquare wrapText="bothSides"/>
          <wp:docPr id="731091654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1091654" name="Picture 7310916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280" cy="5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4920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F23178C" wp14:editId="504B067D">
              <wp:simplePos x="0" y="0"/>
              <wp:positionH relativeFrom="column">
                <wp:posOffset>3408045</wp:posOffset>
              </wp:positionH>
              <wp:positionV relativeFrom="paragraph">
                <wp:posOffset>-132080</wp:posOffset>
              </wp:positionV>
              <wp:extent cx="1017905" cy="675640"/>
              <wp:effectExtent l="0" t="0" r="0" b="0"/>
              <wp:wrapNone/>
              <wp:docPr id="2110411599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7905" cy="6756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4A5D061" w14:textId="77777777" w:rsidR="00614C6E" w:rsidRPr="00614C6E" w:rsidRDefault="00614C6E" w:rsidP="0034639F">
                          <w:pPr>
                            <w:spacing w:line="360" w:lineRule="auto"/>
                            <w:rPr>
                              <w:color w:val="1F453D"/>
                              <w:sz w:val="16"/>
                              <w:szCs w:val="16"/>
                            </w:rPr>
                          </w:pPr>
                          <w:r w:rsidRPr="00614C6E">
                            <w:rPr>
                              <w:color w:val="1F453D"/>
                              <w:sz w:val="16"/>
                              <w:szCs w:val="16"/>
                            </w:rPr>
                            <w:t>ciwm.co.uk</w:t>
                          </w:r>
                          <w:r>
                            <w:rPr>
                              <w:color w:val="1F453D"/>
                              <w:sz w:val="16"/>
                              <w:szCs w:val="16"/>
                            </w:rPr>
                            <w:br/>
                          </w:r>
                          <w:r w:rsidRPr="001C4920">
                            <w:rPr>
                              <w:color w:val="1F453D"/>
                              <w:sz w:val="16"/>
                              <w:szCs w:val="16"/>
                            </w:rPr>
                            <w:t>info@ciwm.co.uk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23178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68.35pt;margin-top:-10.4pt;width:80.15pt;height:5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" filled="f" stroked="f" strokeweight=".5pt">
              <v:textbox>
                <w:txbxContent>
                  <w:p w14:paraId="64A5D061" w14:textId="77777777" w:rsidR="00614C6E" w:rsidRPr="00614C6E" w:rsidRDefault="00614C6E" w:rsidP="0034639F">
                    <w:pPr>
                      <w:spacing w:line="360" w:lineRule="auto"/>
                      <w:rPr>
                        <w:color w:val="1F453D"/>
                        <w:sz w:val="16"/>
                        <w:szCs w:val="16"/>
                      </w:rPr>
                    </w:pPr>
                    <w:r w:rsidRPr="00614C6E">
                      <w:rPr>
                        <w:color w:val="1F453D"/>
                        <w:sz w:val="16"/>
                        <w:szCs w:val="16"/>
                      </w:rPr>
                      <w:t>ciwm.co.uk</w:t>
                    </w:r>
                    <w:r>
                      <w:rPr>
                        <w:color w:val="1F453D"/>
                        <w:sz w:val="16"/>
                        <w:szCs w:val="16"/>
                      </w:rPr>
                      <w:br/>
                    </w:r>
                    <w:r w:rsidRPr="001C4920">
                      <w:rPr>
                        <w:color w:val="1F453D"/>
                        <w:sz w:val="16"/>
                        <w:szCs w:val="16"/>
                      </w:rPr>
                      <w:t>info@ciwm.co.uk</w:t>
                    </w:r>
                  </w:p>
                </w:txbxContent>
              </v:textbox>
            </v:shape>
          </w:pict>
        </mc:Fallback>
      </mc:AlternateContent>
    </w:r>
    <w:r w:rsidR="001C4920">
      <w:rPr>
        <w:noProof/>
      </w:rPr>
      <w:drawing>
        <wp:anchor distT="0" distB="0" distL="114300" distR="114300" simplePos="0" relativeHeight="251663360" behindDoc="0" locked="0" layoutInCell="1" allowOverlap="1" wp14:anchorId="6944BED4" wp14:editId="0D59A78E">
          <wp:simplePos x="0" y="0"/>
          <wp:positionH relativeFrom="column">
            <wp:posOffset>3361690</wp:posOffset>
          </wp:positionH>
          <wp:positionV relativeFrom="paragraph">
            <wp:posOffset>-56515</wp:posOffset>
          </wp:positionV>
          <wp:extent cx="65405" cy="86360"/>
          <wp:effectExtent l="0" t="0" r="0" b="2540"/>
          <wp:wrapSquare wrapText="bothSides"/>
          <wp:docPr id="118437282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4372823" name="Picture 118437282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65405" cy="86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4920">
      <w:rPr>
        <w:noProof/>
      </w:rPr>
      <w:drawing>
        <wp:anchor distT="0" distB="0" distL="114300" distR="114300" simplePos="0" relativeHeight="251666432" behindDoc="1" locked="0" layoutInCell="1" allowOverlap="1" wp14:anchorId="437DB293" wp14:editId="48388FE3">
          <wp:simplePos x="0" y="0"/>
          <wp:positionH relativeFrom="column">
            <wp:posOffset>4575313</wp:posOffset>
          </wp:positionH>
          <wp:positionV relativeFrom="paragraph">
            <wp:posOffset>-71120</wp:posOffset>
          </wp:positionV>
          <wp:extent cx="71120" cy="99695"/>
          <wp:effectExtent l="0" t="0" r="5080" b="1905"/>
          <wp:wrapTight wrapText="bothSides">
            <wp:wrapPolygon edited="0">
              <wp:start x="0" y="0"/>
              <wp:lineTo x="0" y="19261"/>
              <wp:lineTo x="19286" y="19261"/>
              <wp:lineTo x="19286" y="0"/>
              <wp:lineTo x="0" y="0"/>
            </wp:wrapPolygon>
          </wp:wrapTight>
          <wp:docPr id="346693189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6693189" name="Picture 34669318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20" cy="99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492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CF4D32D" wp14:editId="17564BC7">
              <wp:simplePos x="0" y="0"/>
              <wp:positionH relativeFrom="column">
                <wp:posOffset>4643562</wp:posOffset>
              </wp:positionH>
              <wp:positionV relativeFrom="paragraph">
                <wp:posOffset>-133267</wp:posOffset>
              </wp:positionV>
              <wp:extent cx="1753511" cy="742204"/>
              <wp:effectExtent l="0" t="0" r="0" b="0"/>
              <wp:wrapNone/>
              <wp:docPr id="43436678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3511" cy="74220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ADE999B" w14:textId="77777777" w:rsidR="00774214" w:rsidRPr="00614C6E" w:rsidRDefault="00774214">
                          <w:pPr>
                            <w:rPr>
                              <w:color w:val="1F453D"/>
                              <w:sz w:val="16"/>
                              <w:szCs w:val="16"/>
                            </w:rPr>
                          </w:pPr>
                          <w:r w:rsidRPr="00614C6E">
                            <w:rPr>
                              <w:color w:val="1F453D"/>
                              <w:sz w:val="16"/>
                              <w:szCs w:val="16"/>
                            </w:rPr>
                            <w:t xml:space="preserve">CIWM, Quadra, 500 Pavilion Drive, </w:t>
                          </w:r>
                          <w:r w:rsidR="001C4920">
                            <w:rPr>
                              <w:color w:val="1F453D"/>
                              <w:sz w:val="16"/>
                              <w:szCs w:val="16"/>
                            </w:rPr>
                            <w:br/>
                          </w:r>
                          <w:r w:rsidRPr="00614C6E">
                            <w:rPr>
                              <w:color w:val="1F453D"/>
                              <w:sz w:val="16"/>
                              <w:szCs w:val="16"/>
                            </w:rPr>
                            <w:t xml:space="preserve">Northampton Business Park, </w:t>
                          </w:r>
                          <w:r w:rsidR="001C4920">
                            <w:rPr>
                              <w:color w:val="1F453D"/>
                              <w:sz w:val="16"/>
                              <w:szCs w:val="16"/>
                            </w:rPr>
                            <w:br/>
                          </w:r>
                          <w:r w:rsidRPr="00614C6E">
                            <w:rPr>
                              <w:color w:val="1F453D"/>
                              <w:sz w:val="16"/>
                              <w:szCs w:val="16"/>
                            </w:rPr>
                            <w:t>Northampton, NN4 7YJ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F4D32D" id="_x0000_s1027" type="#_x0000_t202" style="position:absolute;margin-left:365.65pt;margin-top:-10.5pt;width:138.05pt;height:5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" filled="f" stroked="f" strokeweight=".5pt">
              <v:textbox>
                <w:txbxContent>
                  <w:p w14:paraId="2ADE999B" w14:textId="77777777" w:rsidR="00774214" w:rsidRPr="00614C6E" w:rsidRDefault="00774214">
                    <w:pPr>
                      <w:rPr>
                        <w:color w:val="1F453D"/>
                        <w:sz w:val="16"/>
                        <w:szCs w:val="16"/>
                      </w:rPr>
                    </w:pPr>
                    <w:r w:rsidRPr="00614C6E">
                      <w:rPr>
                        <w:color w:val="1F453D"/>
                        <w:sz w:val="16"/>
                        <w:szCs w:val="16"/>
                      </w:rPr>
                      <w:t xml:space="preserve">CIWM, Quadra, 500 Pavilion Drive, </w:t>
                    </w:r>
                    <w:r w:rsidR="001C4920">
                      <w:rPr>
                        <w:color w:val="1F453D"/>
                        <w:sz w:val="16"/>
                        <w:szCs w:val="16"/>
                      </w:rPr>
                      <w:br/>
                    </w:r>
                    <w:r w:rsidRPr="00614C6E">
                      <w:rPr>
                        <w:color w:val="1F453D"/>
                        <w:sz w:val="16"/>
                        <w:szCs w:val="16"/>
                      </w:rPr>
                      <w:t xml:space="preserve">Northampton Business Park, </w:t>
                    </w:r>
                    <w:r w:rsidR="001C4920">
                      <w:rPr>
                        <w:color w:val="1F453D"/>
                        <w:sz w:val="16"/>
                        <w:szCs w:val="16"/>
                      </w:rPr>
                      <w:br/>
                    </w:r>
                    <w:r w:rsidRPr="00614C6E">
                      <w:rPr>
                        <w:color w:val="1F453D"/>
                        <w:sz w:val="16"/>
                        <w:szCs w:val="16"/>
                      </w:rPr>
                      <w:t>Northampton, NN4 7YJ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49365" w14:textId="77777777" w:rsidR="00F8092A" w:rsidRDefault="00F809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93DD3" w14:textId="77777777" w:rsidR="003F4B5A" w:rsidRDefault="003F4B5A" w:rsidP="00500CC3">
      <w:pPr>
        <w:spacing w:after="0" w:line="240" w:lineRule="auto"/>
      </w:pPr>
      <w:r>
        <w:separator/>
      </w:r>
    </w:p>
  </w:footnote>
  <w:footnote w:type="continuationSeparator" w:id="0">
    <w:p w14:paraId="5D37BD6F" w14:textId="77777777" w:rsidR="003F4B5A" w:rsidRDefault="003F4B5A" w:rsidP="00500C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93C4D" w14:textId="77777777" w:rsidR="00F8092A" w:rsidRDefault="00F809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EE0B8" w14:textId="0D8D39E9" w:rsidR="00500CC3" w:rsidRDefault="0034639F" w:rsidP="00E609DA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3733D28" wp14:editId="16FDE8A6">
          <wp:simplePos x="0" y="0"/>
          <wp:positionH relativeFrom="column">
            <wp:posOffset>-939165</wp:posOffset>
          </wp:positionH>
          <wp:positionV relativeFrom="paragraph">
            <wp:posOffset>-468811</wp:posOffset>
          </wp:positionV>
          <wp:extent cx="7592673" cy="10681804"/>
          <wp:effectExtent l="0" t="0" r="2540" b="0"/>
          <wp:wrapNone/>
          <wp:docPr id="778819526" name="Picture 2" descr="A white rectangular object with a black bord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8819526" name="Picture 2" descr="A white rectangular object with a black bord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>
                    <a:off x="0" y="0"/>
                    <a:ext cx="7592673" cy="106818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09DA">
      <w:t>CIWM 0008: Centre Initial Expression of Interest Form</w:t>
    </w:r>
  </w:p>
  <w:p w14:paraId="62E672EE" w14:textId="5498E929" w:rsidR="00F8092A" w:rsidRDefault="00F8092A" w:rsidP="00E609DA">
    <w:pPr>
      <w:pStyle w:val="Header"/>
      <w:jc w:val="right"/>
    </w:pPr>
    <w:r>
      <w:t>(Version 3, June 2026)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87456" w14:textId="77777777" w:rsidR="00F8092A" w:rsidRDefault="00F809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B5A"/>
    <w:rsid w:val="0000112A"/>
    <w:rsid w:val="000B2D49"/>
    <w:rsid w:val="001C4920"/>
    <w:rsid w:val="0034639F"/>
    <w:rsid w:val="00387886"/>
    <w:rsid w:val="003F4B5A"/>
    <w:rsid w:val="004F3390"/>
    <w:rsid w:val="00500CC3"/>
    <w:rsid w:val="005433F5"/>
    <w:rsid w:val="00614C6E"/>
    <w:rsid w:val="00774214"/>
    <w:rsid w:val="007E7B10"/>
    <w:rsid w:val="00A75A22"/>
    <w:rsid w:val="00AC5F22"/>
    <w:rsid w:val="00B236EE"/>
    <w:rsid w:val="00B36809"/>
    <w:rsid w:val="00BF63E9"/>
    <w:rsid w:val="00DC428B"/>
    <w:rsid w:val="00E5411B"/>
    <w:rsid w:val="00E609DA"/>
    <w:rsid w:val="00F779EA"/>
    <w:rsid w:val="00F8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CCA77F"/>
  <w15:chartTrackingRefBased/>
  <w15:docId w15:val="{9A4F10F8-822C-43EC-AAA8-4286503EF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0C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0C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0C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0C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0C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0C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0C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0C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0C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0C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0C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0C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C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C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C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C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C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C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0C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0C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0C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0C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0C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0C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0C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0C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C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C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0C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00C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0CC3"/>
  </w:style>
  <w:style w:type="paragraph" w:styleId="Footer">
    <w:name w:val="footer"/>
    <w:basedOn w:val="Normal"/>
    <w:link w:val="FooterChar"/>
    <w:uiPriority w:val="99"/>
    <w:unhideWhenUsed/>
    <w:rsid w:val="00500C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0CC3"/>
  </w:style>
  <w:style w:type="character" w:styleId="Strong">
    <w:name w:val="Strong"/>
    <w:basedOn w:val="DefaultParagraphFont"/>
    <w:uiPriority w:val="22"/>
    <w:qFormat/>
    <w:rsid w:val="00E609DA"/>
    <w:rPr>
      <w:b/>
      <w:bCs/>
    </w:rPr>
  </w:style>
  <w:style w:type="table" w:styleId="TableGrid">
    <w:name w:val="Table Grid"/>
    <w:basedOn w:val="TableNormal"/>
    <w:uiPriority w:val="59"/>
    <w:rsid w:val="00E609DA"/>
    <w:pPr>
      <w:spacing w:after="0" w:line="240" w:lineRule="auto"/>
    </w:pPr>
    <w:rPr>
      <w:rFonts w:ascii="Century Gothic" w:hAnsi="Century Gothic" w:cs="Times New Roman (Body CS)"/>
      <w:color w:val="000000" w:themeColor="text1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3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MASTER%20DOCUMENTS\MASTER%20DOCUMENTS\CIWM%20Documents\Templates%202025\CIWM%20Letterhead%20Template%20(1)%20G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C1F48B4-4763-8F4C-8FF1-9E679B382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CIWM Letterhead Template (1) GR</Template>
  <TotalTime>16</TotalTime>
  <Pages>4</Pages>
  <Words>1034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Wells</dc:creator>
  <cp:keywords/>
  <dc:description/>
  <cp:lastModifiedBy>Helen Wells</cp:lastModifiedBy>
  <cp:revision>2</cp:revision>
  <cp:lastPrinted>2025-05-09T11:18:00Z</cp:lastPrinted>
  <dcterms:created xsi:type="dcterms:W3CDTF">2026-06-30T11:02:00Z</dcterms:created>
  <dcterms:modified xsi:type="dcterms:W3CDTF">2026-06-30T11:19:00Z</dcterms:modified>
</cp:coreProperties>
</file>